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354E06" w14:textId="77777777" w:rsidR="00C17437" w:rsidRPr="009B4E52" w:rsidRDefault="008B5D9C" w:rsidP="00C17437">
      <w:pPr>
        <w:rPr>
          <w:rFonts w:ascii="MrEavesSanOTLight" w:hAnsi="MrEavesSanOTLight"/>
          <w:b/>
          <w:smallCaps/>
          <w:sz w:val="28"/>
          <w:szCs w:val="28"/>
        </w:rPr>
      </w:pPr>
      <w:proofErr w:type="spellStart"/>
      <w:r w:rsidRPr="009B4E52">
        <w:rPr>
          <w:rFonts w:ascii="MrEavesSanOTLight" w:hAnsi="MrEavesSanOTLight"/>
          <w:b/>
          <w:smallCaps/>
          <w:sz w:val="28"/>
          <w:szCs w:val="28"/>
        </w:rPr>
        <w:t>muggelsteine</w:t>
      </w:r>
      <w:proofErr w:type="spellEnd"/>
    </w:p>
    <w:p w14:paraId="7AFF036F" w14:textId="77777777" w:rsidR="008B5D9C" w:rsidRPr="009B4E52" w:rsidRDefault="008B5D9C" w:rsidP="00C17437">
      <w:pPr>
        <w:rPr>
          <w:rFonts w:ascii="MrEavesSanOTLight" w:hAnsi="MrEavesSanOTLight"/>
          <w:b/>
          <w:sz w:val="28"/>
          <w:szCs w:val="28"/>
        </w:rPr>
      </w:pP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823"/>
        <w:gridCol w:w="6804"/>
        <w:gridCol w:w="3118"/>
      </w:tblGrid>
      <w:tr w:rsidR="001D1B9B" w:rsidRPr="009B4E52" w14:paraId="584D7C33" w14:textId="77777777" w:rsidTr="00DB0F50">
        <w:tc>
          <w:tcPr>
            <w:tcW w:w="3823" w:type="dxa"/>
          </w:tcPr>
          <w:p w14:paraId="2433AF90" w14:textId="77777777" w:rsidR="003368EF" w:rsidRPr="009B4E52" w:rsidRDefault="006252CF" w:rsidP="0074280A">
            <w:pPr>
              <w:pStyle w:val="VPFlietext"/>
              <w:ind w:firstLine="0"/>
              <w:rPr>
                <w:rFonts w:ascii="MrEavesSanOTLight" w:hAnsi="MrEavesSanOTLight"/>
                <w:b/>
                <w:bCs/>
              </w:rPr>
            </w:pPr>
            <w:r w:rsidRPr="009B4E52">
              <w:rPr>
                <w:rFonts w:ascii="MrEavesSanOTLight" w:hAnsi="MrEavesSanOTLight"/>
                <w:b/>
                <w:bCs/>
              </w:rPr>
              <w:t>Informationen</w:t>
            </w:r>
          </w:p>
        </w:tc>
        <w:tc>
          <w:tcPr>
            <w:tcW w:w="6804" w:type="dxa"/>
            <w:shd w:val="clear" w:color="auto" w:fill="D6E3BC" w:themeFill="accent3" w:themeFillTint="66"/>
          </w:tcPr>
          <w:p w14:paraId="6DE2F310" w14:textId="77777777" w:rsidR="003368EF" w:rsidRPr="009B4E52" w:rsidRDefault="00E91521" w:rsidP="009B4E52">
            <w:pPr>
              <w:pStyle w:val="VPFlietext"/>
              <w:ind w:firstLine="0"/>
              <w:jc w:val="center"/>
              <w:rPr>
                <w:rFonts w:ascii="MrEavesSanOTLight" w:hAnsi="MrEavesSanOTLight"/>
                <w:b/>
                <w:bCs/>
              </w:rPr>
            </w:pPr>
            <w:r>
              <w:rPr>
                <w:rFonts w:ascii="MrEavesSanOTLight" w:hAnsi="MrEavesSanOTLight"/>
                <w:b/>
                <w:bCs/>
                <w:sz w:val="44"/>
                <w:szCs w:val="44"/>
              </w:rPr>
              <w:t>Name</w:t>
            </w:r>
          </w:p>
        </w:tc>
        <w:tc>
          <w:tcPr>
            <w:tcW w:w="3118" w:type="dxa"/>
          </w:tcPr>
          <w:p w14:paraId="36939F27" w14:textId="77777777" w:rsidR="003368EF" w:rsidRPr="009B4E52" w:rsidRDefault="003368EF" w:rsidP="0095295D">
            <w:pPr>
              <w:pStyle w:val="VPFlietext"/>
              <w:ind w:left="1990" w:hanging="1990"/>
              <w:rPr>
                <w:rFonts w:ascii="MrEavesSanOTLight" w:hAnsi="MrEavesSanOTLight"/>
              </w:rPr>
            </w:pPr>
          </w:p>
        </w:tc>
      </w:tr>
      <w:tr w:rsidR="004977BB" w:rsidRPr="009B4E52" w14:paraId="2F3566C1" w14:textId="77777777" w:rsidTr="0095295D">
        <w:tc>
          <w:tcPr>
            <w:tcW w:w="3823" w:type="dxa"/>
          </w:tcPr>
          <w:p w14:paraId="2FA292FC" w14:textId="77777777" w:rsidR="004977BB" w:rsidRPr="009B4E52" w:rsidRDefault="004977BB" w:rsidP="0074280A">
            <w:pPr>
              <w:pStyle w:val="VPFlietext"/>
              <w:ind w:firstLine="0"/>
              <w:rPr>
                <w:rFonts w:ascii="MrEavesSanOTLight" w:hAnsi="MrEavesSanOTLight"/>
                <w:b/>
                <w:bCs/>
              </w:rPr>
            </w:pPr>
            <w:r>
              <w:rPr>
                <w:rFonts w:ascii="MrEavesSanOTLight" w:hAnsi="MrEavesSanOTLight"/>
                <w:b/>
                <w:bCs/>
              </w:rPr>
              <w:t>Hilfeform</w:t>
            </w:r>
          </w:p>
        </w:tc>
        <w:tc>
          <w:tcPr>
            <w:tcW w:w="6804" w:type="dxa"/>
          </w:tcPr>
          <w:p w14:paraId="0AED9AF4" w14:textId="77777777" w:rsidR="004977BB" w:rsidRDefault="004977BB" w:rsidP="009B4E52">
            <w:pPr>
              <w:pStyle w:val="VPFlietext"/>
              <w:ind w:firstLine="0"/>
              <w:jc w:val="center"/>
              <w:rPr>
                <w:rFonts w:ascii="MrEavesSanOTLight" w:hAnsi="MrEavesSanOTLight"/>
                <w:b/>
                <w:bCs/>
                <w:sz w:val="44"/>
                <w:szCs w:val="44"/>
              </w:rPr>
            </w:pPr>
          </w:p>
        </w:tc>
        <w:tc>
          <w:tcPr>
            <w:tcW w:w="3118" w:type="dxa"/>
          </w:tcPr>
          <w:p w14:paraId="585E281B" w14:textId="77777777" w:rsidR="004977BB" w:rsidRPr="009B4E52" w:rsidRDefault="004977BB" w:rsidP="0095295D">
            <w:pPr>
              <w:pStyle w:val="VPFlietext"/>
              <w:ind w:left="1990" w:hanging="1990"/>
              <w:rPr>
                <w:rFonts w:ascii="MrEavesSanOTLight" w:hAnsi="MrEavesSanOTLight"/>
              </w:rPr>
            </w:pPr>
          </w:p>
        </w:tc>
      </w:tr>
      <w:tr w:rsidR="00DB0F50" w:rsidRPr="009B4E52" w14:paraId="60033746" w14:textId="77777777" w:rsidTr="00B32AC2">
        <w:tc>
          <w:tcPr>
            <w:tcW w:w="3823" w:type="dxa"/>
            <w:tcBorders>
              <w:bottom w:val="single" w:sz="4" w:space="0" w:color="auto"/>
            </w:tcBorders>
          </w:tcPr>
          <w:p w14:paraId="2EB3D6E0" w14:textId="77777777" w:rsidR="00DB0F50" w:rsidRDefault="00DB0F50" w:rsidP="0074280A">
            <w:pPr>
              <w:pStyle w:val="VPFlietext"/>
              <w:ind w:firstLine="0"/>
              <w:rPr>
                <w:rFonts w:ascii="MrEavesSanOTLight" w:hAnsi="MrEavesSanOTLight"/>
                <w:b/>
                <w:bCs/>
              </w:rPr>
            </w:pPr>
            <w:r>
              <w:rPr>
                <w:rFonts w:ascii="MrEavesSanOTLight" w:hAnsi="MrEavesSanOTLight"/>
                <w:b/>
                <w:bCs/>
              </w:rPr>
              <w:t>Gesetzliche Grundlage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14:paraId="44472445" w14:textId="77777777" w:rsidR="00DB0F50" w:rsidRPr="00DB0F50" w:rsidRDefault="00DB0F50" w:rsidP="009B4E52">
            <w:pPr>
              <w:pStyle w:val="VPFlietext"/>
              <w:ind w:firstLine="0"/>
              <w:jc w:val="center"/>
              <w:rPr>
                <w:rFonts w:ascii="MrEavesSanOTLight" w:hAnsi="MrEavesSanOTLight"/>
                <w:b/>
                <w:bCs/>
                <w:sz w:val="44"/>
                <w:szCs w:val="44"/>
              </w:rPr>
            </w:pPr>
            <w:r w:rsidRPr="009B4E52">
              <w:rPr>
                <w:rFonts w:ascii="MrEavesSanOTLight" w:hAnsi="MrEavesSanOTLight"/>
                <w:b/>
                <w:bCs/>
                <w:sz w:val="36"/>
                <w:szCs w:val="36"/>
              </w:rPr>
              <w:t xml:space="preserve">§ </w:t>
            </w:r>
            <w:r w:rsidR="00E91521">
              <w:rPr>
                <w:rFonts w:ascii="MrEavesSanOTLight" w:hAnsi="MrEavesSanOTLight"/>
                <w:b/>
                <w:bCs/>
                <w:sz w:val="36"/>
                <w:szCs w:val="36"/>
              </w:rPr>
              <w:t>777</w:t>
            </w:r>
            <w:r w:rsidRPr="009B4E52">
              <w:rPr>
                <w:rFonts w:ascii="MrEavesSanOTLight" w:hAnsi="MrEavesSanOTLight"/>
                <w:b/>
                <w:bCs/>
                <w:sz w:val="36"/>
                <w:szCs w:val="36"/>
              </w:rPr>
              <w:t xml:space="preserve"> SGB VIII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78473D2F" w14:textId="77777777" w:rsidR="00DB0F50" w:rsidRPr="009B4E52" w:rsidRDefault="00DB0F50" w:rsidP="0095295D">
            <w:pPr>
              <w:pStyle w:val="VPFlietext"/>
              <w:ind w:left="1990" w:hanging="1990"/>
              <w:rPr>
                <w:rFonts w:ascii="MrEavesSanOTLight" w:hAnsi="MrEavesSanOTLight"/>
              </w:rPr>
            </w:pPr>
          </w:p>
        </w:tc>
      </w:tr>
      <w:tr w:rsidR="00B32AC2" w:rsidRPr="009B4E52" w14:paraId="2DCE445E" w14:textId="77777777" w:rsidTr="00B32AC2">
        <w:tc>
          <w:tcPr>
            <w:tcW w:w="3823" w:type="dxa"/>
            <w:tcBorders>
              <w:bottom w:val="single" w:sz="4" w:space="0" w:color="auto"/>
            </w:tcBorders>
          </w:tcPr>
          <w:p w14:paraId="766C545D" w14:textId="77777777" w:rsidR="00B32AC2" w:rsidRPr="00B32AC2" w:rsidRDefault="00B32AC2" w:rsidP="0074280A">
            <w:pPr>
              <w:pStyle w:val="VPFlietext"/>
              <w:ind w:firstLine="0"/>
              <w:rPr>
                <w:rFonts w:ascii="MrEavesSanOTLight" w:hAnsi="MrEavesSanOTLight"/>
              </w:rPr>
            </w:pPr>
            <w:r w:rsidRPr="00B32AC2">
              <w:rPr>
                <w:rFonts w:ascii="MrEavesSanOTLight" w:hAnsi="MrEavesSanOTLight"/>
              </w:rPr>
              <w:t>Hilfeform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14:paraId="34ED6F1E" w14:textId="77777777" w:rsidR="00B32AC2" w:rsidRPr="00B32AC2" w:rsidRDefault="00B32AC2" w:rsidP="0074280A">
            <w:pPr>
              <w:pStyle w:val="VPFlietext"/>
              <w:ind w:firstLine="0"/>
              <w:rPr>
                <w:rFonts w:ascii="MrEavesSanOTLight" w:hAnsi="MrEavesSanOTLight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13CCAB24" w14:textId="77777777" w:rsidR="00B32AC2" w:rsidRPr="00B32AC2" w:rsidRDefault="00B32AC2" w:rsidP="0095295D">
            <w:pPr>
              <w:pStyle w:val="VPFlietext"/>
              <w:ind w:left="1990" w:hanging="1990"/>
              <w:rPr>
                <w:rFonts w:ascii="MrEavesSanOTLight" w:hAnsi="MrEavesSanOTLight"/>
              </w:rPr>
            </w:pPr>
          </w:p>
        </w:tc>
      </w:tr>
      <w:tr w:rsidR="00B32AC2" w:rsidRPr="009B4E52" w14:paraId="7439A7CC" w14:textId="77777777" w:rsidTr="00B32AC2"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219E24" w14:textId="77777777" w:rsidR="00B32AC2" w:rsidRPr="00B32AC2" w:rsidRDefault="00B32AC2" w:rsidP="0074280A">
            <w:pPr>
              <w:pStyle w:val="VPFlietext"/>
              <w:ind w:firstLine="0"/>
              <w:rPr>
                <w:rFonts w:ascii="MrEavesSanOTLight" w:hAnsi="MrEavesSanOTLight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BCBCAB" w14:textId="77777777" w:rsidR="00B32AC2" w:rsidRPr="00B32AC2" w:rsidRDefault="00B32AC2" w:rsidP="0074280A">
            <w:pPr>
              <w:pStyle w:val="VPFlietext"/>
              <w:ind w:firstLine="0"/>
              <w:rPr>
                <w:rFonts w:ascii="MrEavesSanOTLight" w:hAnsi="MrEavesSanOTLight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9ED40B" w14:textId="77777777" w:rsidR="00B32AC2" w:rsidRPr="00B32AC2" w:rsidRDefault="00B32AC2" w:rsidP="0095295D">
            <w:pPr>
              <w:pStyle w:val="VPFlietext"/>
              <w:ind w:left="1990" w:hanging="1990"/>
              <w:rPr>
                <w:rFonts w:ascii="MrEavesSanOTLight" w:hAnsi="MrEavesSanOTLight"/>
              </w:rPr>
            </w:pPr>
          </w:p>
        </w:tc>
      </w:tr>
      <w:tr w:rsidR="00220B95" w:rsidRPr="009B4E52" w14:paraId="7C3A959E" w14:textId="77777777" w:rsidTr="00B32AC2">
        <w:tc>
          <w:tcPr>
            <w:tcW w:w="3823" w:type="dxa"/>
            <w:tcBorders>
              <w:top w:val="single" w:sz="4" w:space="0" w:color="auto"/>
            </w:tcBorders>
          </w:tcPr>
          <w:p w14:paraId="62E73C69" w14:textId="77777777" w:rsidR="00220B95" w:rsidRPr="009B4E52" w:rsidRDefault="006252CF" w:rsidP="0074280A">
            <w:pPr>
              <w:pStyle w:val="VPFlietext"/>
              <w:ind w:firstLine="0"/>
              <w:rPr>
                <w:rFonts w:ascii="MrEavesSanOTLight" w:hAnsi="MrEavesSanOTLight"/>
                <w:b/>
                <w:bCs/>
              </w:rPr>
            </w:pPr>
            <w:r w:rsidRPr="009B4E52">
              <w:rPr>
                <w:rFonts w:ascii="MrEavesSanOTLight" w:hAnsi="MrEavesSanOTLight"/>
                <w:b/>
                <w:bCs/>
              </w:rPr>
              <w:t>Datei erstellt von</w:t>
            </w:r>
          </w:p>
        </w:tc>
        <w:tc>
          <w:tcPr>
            <w:tcW w:w="6804" w:type="dxa"/>
            <w:tcBorders>
              <w:top w:val="single" w:sz="4" w:space="0" w:color="auto"/>
            </w:tcBorders>
          </w:tcPr>
          <w:p w14:paraId="5C05795C" w14:textId="442590D9" w:rsidR="00220B95" w:rsidRPr="009B4E52" w:rsidRDefault="009A1CC4" w:rsidP="0074280A">
            <w:pPr>
              <w:pStyle w:val="VPFlietext"/>
              <w:ind w:firstLine="0"/>
              <w:rPr>
                <w:rFonts w:ascii="MrEavesSanOTLight" w:hAnsi="MrEavesSanOTLight"/>
              </w:rPr>
            </w:pPr>
            <w:r>
              <w:rPr>
                <w:rFonts w:ascii="MrEavesSanOTLight" w:hAnsi="MrEavesSanOTLight"/>
              </w:rPr>
              <w:t xml:space="preserve">Hans </w:t>
            </w:r>
            <w:r w:rsidR="00D21E97" w:rsidRPr="009B4E52">
              <w:rPr>
                <w:rFonts w:ascii="MrEavesSanOTLight" w:hAnsi="MrEavesSanOTLight"/>
              </w:rPr>
              <w:t>W</w:t>
            </w:r>
            <w:r>
              <w:rPr>
                <w:rFonts w:ascii="MrEavesSanOTLight" w:hAnsi="MrEavesSanOTLight"/>
              </w:rPr>
              <w:t>urst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590DA9DE" w14:textId="2A83FD49" w:rsidR="00220B95" w:rsidRPr="009B4E52" w:rsidRDefault="00DC5FE4" w:rsidP="0095295D">
            <w:pPr>
              <w:pStyle w:val="VPFlietext"/>
              <w:ind w:left="1990" w:hanging="1990"/>
              <w:rPr>
                <w:rFonts w:ascii="MrEavesSanOTLight" w:hAnsi="MrEavesSanOTLight"/>
              </w:rPr>
            </w:pPr>
            <w:r w:rsidRPr="009B4E52">
              <w:rPr>
                <w:rFonts w:ascii="MrEavesSanOTLight" w:hAnsi="MrEavesSanOTLight"/>
              </w:rPr>
              <w:t xml:space="preserve">Am </w:t>
            </w:r>
            <w:r w:rsidR="009A1CC4">
              <w:rPr>
                <w:rFonts w:ascii="MrEavesSanOTLight" w:hAnsi="MrEavesSanOTLight"/>
              </w:rPr>
              <w:t>37</w:t>
            </w:r>
            <w:r w:rsidRPr="009B4E52">
              <w:rPr>
                <w:rFonts w:ascii="MrEavesSanOTLight" w:hAnsi="MrEavesSanOTLight"/>
              </w:rPr>
              <w:t xml:space="preserve">. </w:t>
            </w:r>
            <w:r w:rsidR="009A1CC4">
              <w:rPr>
                <w:rFonts w:ascii="MrEavesSanOTLight" w:hAnsi="MrEavesSanOTLight"/>
              </w:rPr>
              <w:t>Juni</w:t>
            </w:r>
          </w:p>
        </w:tc>
      </w:tr>
      <w:tr w:rsidR="00220B95" w:rsidRPr="009B4E52" w14:paraId="412F69EB" w14:textId="77777777" w:rsidTr="0095295D">
        <w:tc>
          <w:tcPr>
            <w:tcW w:w="3823" w:type="dxa"/>
          </w:tcPr>
          <w:p w14:paraId="6E8AC4C8" w14:textId="77777777" w:rsidR="00220B95" w:rsidRPr="009B4E52" w:rsidRDefault="00220B95" w:rsidP="0074280A">
            <w:pPr>
              <w:pStyle w:val="VPFlietext"/>
              <w:ind w:firstLine="0"/>
              <w:rPr>
                <w:rFonts w:ascii="MrEavesSanOTLight" w:hAnsi="MrEavesSanOTLight"/>
                <w:b/>
                <w:bCs/>
              </w:rPr>
            </w:pPr>
          </w:p>
        </w:tc>
        <w:tc>
          <w:tcPr>
            <w:tcW w:w="6804" w:type="dxa"/>
          </w:tcPr>
          <w:p w14:paraId="5CAC2C8F" w14:textId="77777777" w:rsidR="00220B95" w:rsidRPr="009B4E52" w:rsidRDefault="00220B95" w:rsidP="0074280A">
            <w:pPr>
              <w:pStyle w:val="VPFlietext"/>
              <w:ind w:firstLine="0"/>
              <w:rPr>
                <w:rFonts w:ascii="MrEavesSanOTLight" w:hAnsi="MrEavesSanOTLight"/>
              </w:rPr>
            </w:pPr>
          </w:p>
        </w:tc>
        <w:tc>
          <w:tcPr>
            <w:tcW w:w="3118" w:type="dxa"/>
          </w:tcPr>
          <w:p w14:paraId="5436462F" w14:textId="77777777" w:rsidR="00220B95" w:rsidRPr="009B4E52" w:rsidRDefault="00220B95" w:rsidP="0095295D">
            <w:pPr>
              <w:pStyle w:val="VPFlietext"/>
              <w:ind w:left="1990" w:hanging="1990"/>
              <w:rPr>
                <w:rFonts w:ascii="MrEavesSanOTLight" w:hAnsi="MrEavesSanOTLight"/>
              </w:rPr>
            </w:pPr>
          </w:p>
        </w:tc>
      </w:tr>
      <w:tr w:rsidR="0095295D" w:rsidRPr="009B4E52" w14:paraId="7598F6E2" w14:textId="77777777" w:rsidTr="0095295D">
        <w:tc>
          <w:tcPr>
            <w:tcW w:w="3823" w:type="dxa"/>
          </w:tcPr>
          <w:p w14:paraId="52FF24FA" w14:textId="77777777" w:rsidR="00E04495" w:rsidRPr="009B4E52" w:rsidRDefault="00E04495" w:rsidP="0074280A">
            <w:pPr>
              <w:pStyle w:val="VPFlietext"/>
              <w:ind w:firstLine="0"/>
              <w:rPr>
                <w:rFonts w:ascii="MrEavesSanOTLight" w:hAnsi="MrEavesSanOTLight"/>
                <w:b/>
                <w:bCs/>
              </w:rPr>
            </w:pPr>
            <w:r w:rsidRPr="009B4E52">
              <w:rPr>
                <w:rFonts w:ascii="MrEavesSanOTLight" w:hAnsi="MrEavesSanOTLight"/>
                <w:b/>
                <w:bCs/>
              </w:rPr>
              <w:t xml:space="preserve">Text Kinder plus Link zur </w:t>
            </w:r>
            <w:proofErr w:type="spellStart"/>
            <w:r w:rsidRPr="009B4E52">
              <w:rPr>
                <w:rFonts w:ascii="MrEavesSanOTLight" w:hAnsi="MrEavesSanOTLight"/>
                <w:b/>
                <w:bCs/>
              </w:rPr>
              <w:t>homepage</w:t>
            </w:r>
            <w:proofErr w:type="spellEnd"/>
          </w:p>
        </w:tc>
        <w:tc>
          <w:tcPr>
            <w:tcW w:w="6804" w:type="dxa"/>
          </w:tcPr>
          <w:p w14:paraId="213A6509" w14:textId="77777777" w:rsidR="00B32AC2" w:rsidRDefault="00B32AC2" w:rsidP="00B32AC2">
            <w:pPr>
              <w:ind w:left="316"/>
              <w:rPr>
                <w:rFonts w:ascii="MrEavesSanOTLight" w:eastAsia="Calibri" w:hAnsi="MrEavesSanOTLight"/>
                <w:sz w:val="24"/>
                <w:szCs w:val="24"/>
              </w:rPr>
            </w:pPr>
            <w:r>
              <w:rPr>
                <w:rFonts w:ascii="MrEavesSanOTLight" w:eastAsia="Calibri" w:hAnsi="MrEavesSanOTLight"/>
                <w:sz w:val="24"/>
                <w:szCs w:val="24"/>
              </w:rPr>
              <w:t>Begrüßung (</w:t>
            </w:r>
            <w:proofErr w:type="spellStart"/>
            <w:r>
              <w:rPr>
                <w:rFonts w:ascii="MrEavesSanOTLight" w:eastAsia="Calibri" w:hAnsi="MrEavesSanOTLight"/>
                <w:sz w:val="24"/>
                <w:szCs w:val="24"/>
              </w:rPr>
              <w:t>gude</w:t>
            </w:r>
            <w:proofErr w:type="spellEnd"/>
            <w:r>
              <w:rPr>
                <w:rFonts w:ascii="MrEavesSanOTLight" w:eastAsia="Calibri" w:hAnsi="MrEavesSanOTLight"/>
                <w:sz w:val="24"/>
                <w:szCs w:val="24"/>
              </w:rPr>
              <w:t>, Hallo, Schön, dass du Interesse hast…)</w:t>
            </w:r>
          </w:p>
          <w:p w14:paraId="5842D86B" w14:textId="77777777" w:rsidR="00B32AC2" w:rsidRPr="00B32AC2" w:rsidRDefault="00B32AC2" w:rsidP="00B32AC2">
            <w:pPr>
              <w:ind w:left="316"/>
              <w:rPr>
                <w:rFonts w:ascii="MrEavesSanOTLight" w:eastAsia="Calibri" w:hAnsi="MrEavesSanOTLight"/>
                <w:sz w:val="24"/>
                <w:szCs w:val="24"/>
              </w:rPr>
            </w:pPr>
            <w:r w:rsidRPr="00B32AC2">
              <w:rPr>
                <w:rFonts w:ascii="MrEavesSanOTLight" w:eastAsia="Calibri" w:hAnsi="MrEavesSanOTLight"/>
                <w:sz w:val="24"/>
                <w:szCs w:val="24"/>
              </w:rPr>
              <w:t>Wer wir sind?</w:t>
            </w:r>
          </w:p>
          <w:p w14:paraId="17756C05" w14:textId="36453F58" w:rsidR="00B32AC2" w:rsidRPr="00B32AC2" w:rsidRDefault="00B32AC2" w:rsidP="00B32AC2">
            <w:pPr>
              <w:ind w:left="316"/>
              <w:rPr>
                <w:rFonts w:ascii="MrEavesSanOTLight" w:eastAsia="Calibri" w:hAnsi="MrEavesSanOTLight"/>
                <w:sz w:val="24"/>
                <w:szCs w:val="24"/>
              </w:rPr>
            </w:pPr>
            <w:r w:rsidRPr="00B32AC2">
              <w:rPr>
                <w:rFonts w:ascii="MrEavesSanOTLight" w:eastAsia="Calibri" w:hAnsi="MrEavesSanOTLight"/>
                <w:sz w:val="24"/>
                <w:szCs w:val="24"/>
              </w:rPr>
              <w:t>Was wollen</w:t>
            </w:r>
            <w:r w:rsidR="009A1CC4">
              <w:rPr>
                <w:rFonts w:ascii="MrEavesSanOTLight" w:eastAsia="Calibri" w:hAnsi="MrEavesSanOTLight"/>
                <w:sz w:val="24"/>
                <w:szCs w:val="24"/>
              </w:rPr>
              <w:t xml:space="preserve"> </w:t>
            </w:r>
            <w:r w:rsidR="009A1CC4" w:rsidRPr="00B32AC2">
              <w:rPr>
                <w:rFonts w:ascii="MrEavesSanOTLight" w:eastAsia="Calibri" w:hAnsi="MrEavesSanOTLight"/>
                <w:sz w:val="24"/>
                <w:szCs w:val="24"/>
              </w:rPr>
              <w:t>wir</w:t>
            </w:r>
            <w:r w:rsidRPr="00B32AC2">
              <w:rPr>
                <w:rFonts w:ascii="MrEavesSanOTLight" w:eastAsia="Calibri" w:hAnsi="MrEavesSanOTLight"/>
                <w:sz w:val="24"/>
                <w:szCs w:val="24"/>
              </w:rPr>
              <w:t>?</w:t>
            </w:r>
          </w:p>
          <w:p w14:paraId="0EBDCBEB" w14:textId="199BE1F2" w:rsidR="00B32AC2" w:rsidRDefault="00B32AC2" w:rsidP="00B32AC2">
            <w:pPr>
              <w:ind w:left="316"/>
              <w:rPr>
                <w:rFonts w:ascii="MrEavesSanOTLight" w:eastAsia="Calibri" w:hAnsi="MrEavesSanOTLight"/>
                <w:sz w:val="24"/>
                <w:szCs w:val="24"/>
              </w:rPr>
            </w:pPr>
            <w:r w:rsidRPr="00B32AC2">
              <w:rPr>
                <w:rFonts w:ascii="MrEavesSanOTLight" w:eastAsia="Calibri" w:hAnsi="MrEavesSanOTLight"/>
                <w:sz w:val="24"/>
                <w:szCs w:val="24"/>
              </w:rPr>
              <w:t>Wie wir arbeiten?</w:t>
            </w:r>
          </w:p>
          <w:p w14:paraId="0C37C5A0" w14:textId="62FCB3C9" w:rsidR="009A1CC4" w:rsidRDefault="009A1CC4" w:rsidP="00B32AC2">
            <w:pPr>
              <w:ind w:left="316"/>
              <w:rPr>
                <w:rFonts w:ascii="MrEavesSanOTLight" w:eastAsia="Calibri" w:hAnsi="MrEavesSanOTLight"/>
                <w:sz w:val="24"/>
                <w:szCs w:val="24"/>
              </w:rPr>
            </w:pPr>
            <w:r>
              <w:rPr>
                <w:rFonts w:ascii="MrEavesSanOTLight" w:eastAsia="Calibri" w:hAnsi="MrEavesSanOTLight"/>
                <w:sz w:val="24"/>
                <w:szCs w:val="24"/>
              </w:rPr>
              <w:t>Was macht uns besonders?</w:t>
            </w:r>
          </w:p>
          <w:p w14:paraId="2244B085" w14:textId="77777777" w:rsidR="00B32AC2" w:rsidRPr="00B32AC2" w:rsidRDefault="00B32AC2" w:rsidP="00B32AC2">
            <w:pPr>
              <w:ind w:left="316"/>
              <w:rPr>
                <w:rFonts w:ascii="MrEavesSanOTLight" w:eastAsia="Calibri" w:hAnsi="MrEavesSanOTLight"/>
                <w:sz w:val="24"/>
                <w:szCs w:val="24"/>
              </w:rPr>
            </w:pPr>
          </w:p>
          <w:p w14:paraId="40348FFF" w14:textId="77777777" w:rsidR="00E04495" w:rsidRPr="00B32AC2" w:rsidRDefault="00035232" w:rsidP="00B32AC2">
            <w:pPr>
              <w:ind w:left="316"/>
              <w:rPr>
                <w:rFonts w:ascii="MrEavesSanOTLight" w:eastAsia="Calibri" w:hAnsi="MrEavesSanOTLight"/>
                <w:sz w:val="24"/>
                <w:szCs w:val="24"/>
              </w:rPr>
            </w:pPr>
            <w:hyperlink r:id="rId11" w:history="1">
              <w:r w:rsidR="00B32AC2" w:rsidRPr="000851B9">
                <w:rPr>
                  <w:rStyle w:val="Hyperlink"/>
                  <w:rFonts w:ascii="MrEavesSanOTLight" w:eastAsia="Calibri" w:hAnsi="MrEavesSanOTLight"/>
                  <w:sz w:val="24"/>
                  <w:szCs w:val="24"/>
                </w:rPr>
                <w:t>www.superoberhammergut.comundgeh</w:t>
              </w:r>
            </w:hyperlink>
          </w:p>
        </w:tc>
        <w:tc>
          <w:tcPr>
            <w:tcW w:w="3118" w:type="dxa"/>
          </w:tcPr>
          <w:p w14:paraId="3B84ED86" w14:textId="77777777" w:rsidR="00E04495" w:rsidRPr="009B4E52" w:rsidRDefault="00E04495" w:rsidP="0095295D">
            <w:pPr>
              <w:pStyle w:val="VPFlietext"/>
              <w:ind w:left="1990" w:hanging="1990"/>
              <w:rPr>
                <w:rFonts w:ascii="MrEavesSanOTLight" w:hAnsi="MrEavesSanOTLight"/>
              </w:rPr>
            </w:pPr>
          </w:p>
        </w:tc>
      </w:tr>
      <w:tr w:rsidR="001D1B9B" w:rsidRPr="009B4E52" w14:paraId="65FB7006" w14:textId="77777777" w:rsidTr="0095295D">
        <w:tc>
          <w:tcPr>
            <w:tcW w:w="3823" w:type="dxa"/>
          </w:tcPr>
          <w:p w14:paraId="084427B4" w14:textId="77777777" w:rsidR="003368EF" w:rsidRPr="009B4E52" w:rsidRDefault="005E1393" w:rsidP="0074280A">
            <w:pPr>
              <w:pStyle w:val="VPFlietext"/>
              <w:ind w:firstLine="0"/>
              <w:rPr>
                <w:rFonts w:ascii="MrEavesSanOTLight" w:hAnsi="MrEavesSanOTLight"/>
                <w:b/>
                <w:bCs/>
              </w:rPr>
            </w:pPr>
            <w:r w:rsidRPr="009B4E52">
              <w:rPr>
                <w:rFonts w:ascii="MrEavesSanOTLight" w:hAnsi="MrEavesSanOTLight"/>
                <w:b/>
                <w:bCs/>
              </w:rPr>
              <w:t>Text Erwachsene</w:t>
            </w:r>
            <w:r w:rsidR="00DC410A" w:rsidRPr="009B4E52">
              <w:rPr>
                <w:rFonts w:ascii="MrEavesSanOTLight" w:hAnsi="MrEavesSanOTLight"/>
                <w:b/>
                <w:bCs/>
              </w:rPr>
              <w:t xml:space="preserve"> plus Link zur </w:t>
            </w:r>
            <w:proofErr w:type="spellStart"/>
            <w:r w:rsidR="00DC410A" w:rsidRPr="009B4E52">
              <w:rPr>
                <w:rFonts w:ascii="MrEavesSanOTLight" w:hAnsi="MrEavesSanOTLight"/>
                <w:b/>
                <w:bCs/>
              </w:rPr>
              <w:t>homepage</w:t>
            </w:r>
            <w:proofErr w:type="spellEnd"/>
          </w:p>
        </w:tc>
        <w:tc>
          <w:tcPr>
            <w:tcW w:w="6804" w:type="dxa"/>
          </w:tcPr>
          <w:p w14:paraId="39B3D193" w14:textId="77777777" w:rsidR="00B32AC2" w:rsidRDefault="00B32AC2" w:rsidP="00B32AC2">
            <w:pPr>
              <w:ind w:left="316"/>
              <w:rPr>
                <w:rFonts w:ascii="MrEavesSanOTLight" w:eastAsia="Calibri" w:hAnsi="MrEavesSanOTLight"/>
                <w:sz w:val="24"/>
                <w:szCs w:val="24"/>
              </w:rPr>
            </w:pPr>
            <w:r>
              <w:rPr>
                <w:rFonts w:ascii="MrEavesSanOTLight" w:eastAsia="Calibri" w:hAnsi="MrEavesSanOTLight"/>
                <w:sz w:val="24"/>
                <w:szCs w:val="24"/>
              </w:rPr>
              <w:t>Begrüßung (Guten Tag, Hallo,…)</w:t>
            </w:r>
          </w:p>
          <w:p w14:paraId="427BBC2F" w14:textId="77777777" w:rsidR="00B32AC2" w:rsidRPr="00B32AC2" w:rsidRDefault="00B32AC2" w:rsidP="00B32AC2">
            <w:pPr>
              <w:ind w:left="316"/>
              <w:rPr>
                <w:rFonts w:ascii="MrEavesSanOTLight" w:eastAsia="Calibri" w:hAnsi="MrEavesSanOTLight"/>
                <w:sz w:val="24"/>
                <w:szCs w:val="24"/>
              </w:rPr>
            </w:pPr>
            <w:r w:rsidRPr="00B32AC2">
              <w:rPr>
                <w:rFonts w:ascii="MrEavesSanOTLight" w:eastAsia="Calibri" w:hAnsi="MrEavesSanOTLight"/>
                <w:sz w:val="24"/>
                <w:szCs w:val="24"/>
              </w:rPr>
              <w:t>Wer wir sind?</w:t>
            </w:r>
          </w:p>
          <w:p w14:paraId="1FEF315D" w14:textId="77777777" w:rsidR="00B32AC2" w:rsidRPr="00B32AC2" w:rsidRDefault="00B32AC2" w:rsidP="00B32AC2">
            <w:pPr>
              <w:ind w:left="316"/>
              <w:rPr>
                <w:rFonts w:ascii="MrEavesSanOTLight" w:eastAsia="Calibri" w:hAnsi="MrEavesSanOTLight"/>
                <w:sz w:val="24"/>
                <w:szCs w:val="24"/>
              </w:rPr>
            </w:pPr>
            <w:r w:rsidRPr="00B32AC2">
              <w:rPr>
                <w:rFonts w:ascii="MrEavesSanOTLight" w:eastAsia="Calibri" w:hAnsi="MrEavesSanOTLight"/>
                <w:sz w:val="24"/>
                <w:szCs w:val="24"/>
              </w:rPr>
              <w:t>Was wir wollen?</w:t>
            </w:r>
          </w:p>
          <w:p w14:paraId="364591E8" w14:textId="25022B06" w:rsidR="00B32AC2" w:rsidRDefault="00B32AC2" w:rsidP="00B32AC2">
            <w:pPr>
              <w:ind w:left="316"/>
              <w:rPr>
                <w:rFonts w:ascii="MrEavesSanOTLight" w:eastAsia="Calibri" w:hAnsi="MrEavesSanOTLight"/>
                <w:sz w:val="24"/>
                <w:szCs w:val="24"/>
              </w:rPr>
            </w:pPr>
            <w:r w:rsidRPr="00B32AC2">
              <w:rPr>
                <w:rFonts w:ascii="MrEavesSanOTLight" w:eastAsia="Calibri" w:hAnsi="MrEavesSanOTLight"/>
                <w:sz w:val="24"/>
                <w:szCs w:val="24"/>
              </w:rPr>
              <w:t>Wie wir arbeiten?</w:t>
            </w:r>
          </w:p>
          <w:p w14:paraId="5F394804" w14:textId="3926E326" w:rsidR="009A1CC4" w:rsidRDefault="009A1CC4" w:rsidP="00B32AC2">
            <w:pPr>
              <w:ind w:left="316"/>
              <w:rPr>
                <w:rFonts w:ascii="MrEavesSanOTLight" w:eastAsia="Calibri" w:hAnsi="MrEavesSanOTLight"/>
                <w:sz w:val="24"/>
                <w:szCs w:val="24"/>
              </w:rPr>
            </w:pPr>
            <w:r>
              <w:rPr>
                <w:rFonts w:ascii="MrEavesSanOTLight" w:eastAsia="Calibri" w:hAnsi="MrEavesSanOTLight"/>
                <w:sz w:val="24"/>
                <w:szCs w:val="24"/>
              </w:rPr>
              <w:t>Was macht uns besonders?</w:t>
            </w:r>
          </w:p>
          <w:p w14:paraId="25FB31F2" w14:textId="77777777" w:rsidR="00B32AC2" w:rsidRPr="00B32AC2" w:rsidRDefault="00B32AC2" w:rsidP="00B32AC2">
            <w:pPr>
              <w:ind w:left="316"/>
              <w:rPr>
                <w:rFonts w:ascii="MrEavesSanOTLight" w:eastAsia="Calibri" w:hAnsi="MrEavesSanOTLight"/>
                <w:sz w:val="24"/>
                <w:szCs w:val="24"/>
              </w:rPr>
            </w:pPr>
          </w:p>
          <w:p w14:paraId="30B7E163" w14:textId="77777777" w:rsidR="00B32AC2" w:rsidRPr="00B32AC2" w:rsidRDefault="00035232" w:rsidP="00B32AC2">
            <w:pPr>
              <w:ind w:left="316"/>
              <w:rPr>
                <w:rFonts w:ascii="MrEavesSanOTLight" w:eastAsia="Calibri" w:hAnsi="MrEavesSanOTLight"/>
                <w:sz w:val="24"/>
                <w:szCs w:val="24"/>
              </w:rPr>
            </w:pPr>
            <w:hyperlink r:id="rId12" w:history="1">
              <w:r w:rsidR="00B32AC2" w:rsidRPr="000851B9">
                <w:rPr>
                  <w:rStyle w:val="Hyperlink"/>
                  <w:rFonts w:ascii="MrEavesSanOTLight" w:eastAsia="Calibri" w:hAnsi="MrEavesSanOTLight"/>
                  <w:sz w:val="24"/>
                  <w:szCs w:val="24"/>
                </w:rPr>
                <w:t>www.superoberhammergut.comundgeh</w:t>
              </w:r>
            </w:hyperlink>
          </w:p>
          <w:p w14:paraId="194E6FF4" w14:textId="77777777" w:rsidR="003368EF" w:rsidRPr="009B4E52" w:rsidRDefault="003368EF" w:rsidP="0074280A">
            <w:pPr>
              <w:pStyle w:val="VPFlietext"/>
              <w:ind w:firstLine="0"/>
              <w:rPr>
                <w:rFonts w:ascii="MrEavesSanOTLight" w:hAnsi="MrEavesSanOTLight"/>
              </w:rPr>
            </w:pPr>
          </w:p>
        </w:tc>
        <w:tc>
          <w:tcPr>
            <w:tcW w:w="3118" w:type="dxa"/>
          </w:tcPr>
          <w:p w14:paraId="7129A713" w14:textId="77777777" w:rsidR="003368EF" w:rsidRPr="009B4E52" w:rsidRDefault="003368EF" w:rsidP="0095295D">
            <w:pPr>
              <w:pStyle w:val="VPFlietext"/>
              <w:ind w:left="1990" w:hanging="1990"/>
              <w:rPr>
                <w:rFonts w:ascii="MrEavesSanOTLight" w:hAnsi="MrEavesSanOTLight"/>
              </w:rPr>
            </w:pPr>
          </w:p>
        </w:tc>
      </w:tr>
      <w:tr w:rsidR="001D1B9B" w:rsidRPr="009B4E52" w14:paraId="6D409966" w14:textId="77777777" w:rsidTr="0095295D">
        <w:tc>
          <w:tcPr>
            <w:tcW w:w="3823" w:type="dxa"/>
          </w:tcPr>
          <w:p w14:paraId="7A057436" w14:textId="77777777" w:rsidR="003368EF" w:rsidRPr="009B4E52" w:rsidRDefault="00426840" w:rsidP="0074280A">
            <w:pPr>
              <w:pStyle w:val="VPFlietext"/>
              <w:ind w:firstLine="0"/>
              <w:rPr>
                <w:rFonts w:ascii="MrEavesSanOTLight" w:hAnsi="MrEavesSanOTLight"/>
                <w:b/>
                <w:bCs/>
              </w:rPr>
            </w:pPr>
            <w:r w:rsidRPr="009B4E52">
              <w:rPr>
                <w:rFonts w:ascii="MrEavesSanOTLight" w:hAnsi="MrEavesSanOTLight"/>
                <w:b/>
                <w:bCs/>
              </w:rPr>
              <w:lastRenderedPageBreak/>
              <w:t>Adressen</w:t>
            </w:r>
          </w:p>
        </w:tc>
        <w:tc>
          <w:tcPr>
            <w:tcW w:w="6804" w:type="dxa"/>
          </w:tcPr>
          <w:p w14:paraId="3E483A3F" w14:textId="77777777" w:rsidR="00B32AC2" w:rsidRDefault="00B32AC2" w:rsidP="00B32AC2">
            <w:pPr>
              <w:ind w:left="316"/>
              <w:rPr>
                <w:rFonts w:ascii="MrEavesSanOTLight" w:hAnsi="MrEavesSanOTLight"/>
                <w:sz w:val="24"/>
                <w:szCs w:val="24"/>
              </w:rPr>
            </w:pPr>
            <w:r w:rsidRPr="003F5B12">
              <w:rPr>
                <w:rFonts w:ascii="MrEavesSanOTLight" w:hAnsi="MrEavesSanOTLight"/>
                <w:sz w:val="24"/>
                <w:szCs w:val="24"/>
              </w:rPr>
              <w:t>Superoberhammergut</w:t>
            </w:r>
            <w:r>
              <w:rPr>
                <w:rFonts w:ascii="MrEavesSanOTLight" w:hAnsi="MrEavesSanOTLight"/>
                <w:sz w:val="24"/>
                <w:szCs w:val="24"/>
              </w:rPr>
              <w:t xml:space="preserve"> e.V.</w:t>
            </w:r>
          </w:p>
          <w:p w14:paraId="73EF5BD3" w14:textId="77777777" w:rsidR="00B32AC2" w:rsidRDefault="00B32AC2" w:rsidP="00B32AC2">
            <w:pPr>
              <w:ind w:left="316"/>
              <w:rPr>
                <w:rFonts w:ascii="MrEavesSanOTLight" w:hAnsi="MrEavesSanOTLight"/>
                <w:sz w:val="24"/>
                <w:szCs w:val="24"/>
              </w:rPr>
            </w:pPr>
            <w:r>
              <w:rPr>
                <w:rFonts w:ascii="MrEavesSanOTLight" w:hAnsi="MrEavesSanOTLight"/>
                <w:sz w:val="24"/>
                <w:szCs w:val="24"/>
              </w:rPr>
              <w:t>Die Lange Gasse 24</w:t>
            </w:r>
          </w:p>
          <w:p w14:paraId="40A29ECB" w14:textId="77777777" w:rsidR="00B32AC2" w:rsidRDefault="00B32AC2" w:rsidP="00B32AC2">
            <w:pPr>
              <w:ind w:left="316"/>
              <w:rPr>
                <w:rFonts w:ascii="MrEavesSanOTLight" w:eastAsia="Calibri" w:hAnsi="MrEavesSanOTLight"/>
                <w:sz w:val="24"/>
                <w:szCs w:val="24"/>
              </w:rPr>
            </w:pPr>
            <w:r>
              <w:rPr>
                <w:rFonts w:ascii="MrEavesSanOTLight" w:hAnsi="MrEavesSanOTLight"/>
                <w:sz w:val="24"/>
                <w:szCs w:val="24"/>
              </w:rPr>
              <w:t>876989489 Cayman Islands</w:t>
            </w:r>
            <w:r w:rsidRPr="00B32AC2">
              <w:rPr>
                <w:rFonts w:ascii="MrEavesSanOTLight" w:eastAsia="Calibri" w:hAnsi="MrEavesSanOTLight"/>
                <w:sz w:val="24"/>
                <w:szCs w:val="24"/>
              </w:rPr>
              <w:t xml:space="preserve"> </w:t>
            </w:r>
          </w:p>
          <w:p w14:paraId="39B2B660" w14:textId="77777777" w:rsidR="00B32AC2" w:rsidRPr="00B32AC2" w:rsidRDefault="00B32AC2" w:rsidP="00B32AC2">
            <w:pPr>
              <w:ind w:left="316"/>
              <w:rPr>
                <w:rFonts w:ascii="MrEavesSanOTLight" w:eastAsia="Calibri" w:hAnsi="MrEavesSanOTLight"/>
                <w:sz w:val="24"/>
                <w:szCs w:val="24"/>
              </w:rPr>
            </w:pPr>
          </w:p>
          <w:p w14:paraId="180B588B" w14:textId="77777777" w:rsidR="00B32AC2" w:rsidRPr="00B32AC2" w:rsidRDefault="00035232" w:rsidP="00B32AC2">
            <w:pPr>
              <w:ind w:left="316"/>
              <w:rPr>
                <w:rFonts w:ascii="MrEavesSanOTLight" w:eastAsia="Calibri" w:hAnsi="MrEavesSanOTLight"/>
                <w:sz w:val="24"/>
                <w:szCs w:val="24"/>
              </w:rPr>
            </w:pPr>
            <w:hyperlink r:id="rId13" w:history="1">
              <w:r w:rsidR="00B32AC2" w:rsidRPr="000851B9">
                <w:rPr>
                  <w:rStyle w:val="Hyperlink"/>
                  <w:rFonts w:ascii="MrEavesSanOTLight" w:eastAsia="Calibri" w:hAnsi="MrEavesSanOTLight"/>
                  <w:sz w:val="24"/>
                  <w:szCs w:val="24"/>
                </w:rPr>
                <w:t>www.superoberhammergut.comundgeh</w:t>
              </w:r>
            </w:hyperlink>
          </w:p>
          <w:p w14:paraId="065093E8" w14:textId="77777777" w:rsidR="00126B60" w:rsidRDefault="00126B60" w:rsidP="00126B60">
            <w:pPr>
              <w:pStyle w:val="ListParagraph"/>
              <w:ind w:left="1080"/>
              <w:rPr>
                <w:rFonts w:ascii="MrEavesSanOTLight" w:hAnsi="MrEavesSanOTLight"/>
                <w:sz w:val="24"/>
                <w:szCs w:val="24"/>
              </w:rPr>
            </w:pPr>
          </w:p>
          <w:p w14:paraId="5C46E2BA" w14:textId="77777777" w:rsidR="003368EF" w:rsidRPr="009B4E52" w:rsidRDefault="003368EF" w:rsidP="00B32AC2">
            <w:pPr>
              <w:ind w:left="720"/>
              <w:rPr>
                <w:rFonts w:ascii="MrEavesSanOTLight" w:hAnsi="MrEavesSanOTLight"/>
              </w:rPr>
            </w:pPr>
          </w:p>
        </w:tc>
        <w:tc>
          <w:tcPr>
            <w:tcW w:w="3118" w:type="dxa"/>
          </w:tcPr>
          <w:p w14:paraId="2674E34C" w14:textId="77777777" w:rsidR="003368EF" w:rsidRPr="009B4E52" w:rsidRDefault="003368EF" w:rsidP="0095295D">
            <w:pPr>
              <w:pStyle w:val="VPFlietext"/>
              <w:ind w:left="1990" w:hanging="1990"/>
              <w:rPr>
                <w:rFonts w:ascii="MrEavesSanOTLight" w:hAnsi="MrEavesSanOTLight"/>
              </w:rPr>
            </w:pPr>
          </w:p>
        </w:tc>
      </w:tr>
      <w:tr w:rsidR="0095295D" w:rsidRPr="009B4E52" w14:paraId="4AD82D99" w14:textId="77777777" w:rsidTr="0095295D">
        <w:tc>
          <w:tcPr>
            <w:tcW w:w="3823" w:type="dxa"/>
          </w:tcPr>
          <w:p w14:paraId="6249C022" w14:textId="77777777" w:rsidR="00426840" w:rsidRPr="009B4E52" w:rsidRDefault="00426840" w:rsidP="0074280A">
            <w:pPr>
              <w:pStyle w:val="VPFlietext"/>
              <w:ind w:firstLine="0"/>
              <w:rPr>
                <w:rFonts w:ascii="MrEavesSanOTLight" w:hAnsi="MrEavesSanOTLight"/>
                <w:b/>
                <w:bCs/>
              </w:rPr>
            </w:pPr>
            <w:r w:rsidRPr="009B4E52">
              <w:rPr>
                <w:rFonts w:ascii="MrEavesSanOTLight" w:hAnsi="MrEavesSanOTLight"/>
                <w:b/>
                <w:bCs/>
              </w:rPr>
              <w:t>Ansprechpersonen (</w:t>
            </w:r>
            <w:proofErr w:type="spellStart"/>
            <w:r w:rsidRPr="009B4E52">
              <w:rPr>
                <w:rFonts w:ascii="MrEavesSanOTLight" w:hAnsi="MrEavesSanOTLight"/>
                <w:b/>
                <w:bCs/>
              </w:rPr>
              <w:t>email</w:t>
            </w:r>
            <w:proofErr w:type="spellEnd"/>
            <w:r w:rsidRPr="009B4E52">
              <w:rPr>
                <w:rFonts w:ascii="MrEavesSanOTLight" w:hAnsi="MrEavesSanOTLight"/>
                <w:b/>
                <w:bCs/>
              </w:rPr>
              <w:t xml:space="preserve"> und Telefon, optional Bild)</w:t>
            </w:r>
          </w:p>
        </w:tc>
        <w:tc>
          <w:tcPr>
            <w:tcW w:w="6804" w:type="dxa"/>
          </w:tcPr>
          <w:p w14:paraId="425CCFB6" w14:textId="77777777" w:rsidR="0028326E" w:rsidRDefault="00126B60" w:rsidP="00B32AC2">
            <w:pPr>
              <w:pStyle w:val="ListParagraph"/>
              <w:ind w:left="316"/>
              <w:rPr>
                <w:rFonts w:ascii="MrEavesSanOTLight" w:hAnsi="MrEavesSanOTLight"/>
                <w:sz w:val="24"/>
                <w:szCs w:val="24"/>
              </w:rPr>
            </w:pPr>
            <w:r>
              <w:rPr>
                <w:rFonts w:ascii="MrEavesSanOTLight" w:hAnsi="MrEavesSanOTLight"/>
                <w:sz w:val="24"/>
                <w:szCs w:val="24"/>
              </w:rPr>
              <w:t xml:space="preserve">Bereichsleitung Ambulante Hilfen </w:t>
            </w:r>
          </w:p>
          <w:p w14:paraId="7D996084" w14:textId="77777777" w:rsidR="00126B60" w:rsidRDefault="00C569C1" w:rsidP="00B32AC2">
            <w:pPr>
              <w:pStyle w:val="ListParagraph"/>
              <w:ind w:left="316"/>
              <w:rPr>
                <w:rFonts w:ascii="MrEavesSanOTLight" w:hAnsi="MrEavesSanOTLight"/>
                <w:sz w:val="24"/>
                <w:szCs w:val="24"/>
              </w:rPr>
            </w:pPr>
            <w:r>
              <w:rPr>
                <w:rFonts w:ascii="MrEavesSanOTLight" w:hAnsi="MrEavesSanOTLight"/>
                <w:sz w:val="24"/>
                <w:szCs w:val="24"/>
              </w:rPr>
              <w:t>Renate Koslowski</w:t>
            </w:r>
          </w:p>
          <w:p w14:paraId="00189B46" w14:textId="77777777" w:rsidR="00C569C1" w:rsidRDefault="00C569C1" w:rsidP="00B32AC2">
            <w:pPr>
              <w:pStyle w:val="ListParagraph"/>
              <w:ind w:left="316"/>
              <w:rPr>
                <w:rFonts w:ascii="MrEavesSanOTLight" w:hAnsi="MrEavesSanOTLight"/>
                <w:sz w:val="24"/>
                <w:szCs w:val="24"/>
              </w:rPr>
            </w:pPr>
          </w:p>
          <w:p w14:paraId="4B096E86" w14:textId="77777777" w:rsidR="00B32AC2" w:rsidRDefault="00C569C1" w:rsidP="00B32AC2">
            <w:pPr>
              <w:pStyle w:val="ListParagraph"/>
              <w:ind w:left="316"/>
              <w:rPr>
                <w:rFonts w:ascii="MrEavesSanOTLight" w:hAnsi="MrEavesSanOTLight"/>
                <w:sz w:val="24"/>
                <w:szCs w:val="24"/>
              </w:rPr>
            </w:pPr>
            <w:proofErr w:type="spellStart"/>
            <w:r>
              <w:rPr>
                <w:rFonts w:ascii="MrEavesSanOTLight" w:hAnsi="MrEavesSanOTLight"/>
                <w:sz w:val="24"/>
                <w:szCs w:val="24"/>
              </w:rPr>
              <w:t>Ey</w:t>
            </w:r>
            <w:proofErr w:type="spellEnd"/>
            <w:r>
              <w:rPr>
                <w:rFonts w:ascii="MrEavesSanOTLight" w:hAnsi="MrEavesSanOTLigh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rEavesSanOTLight" w:hAnsi="MrEavesSanOTLight"/>
                <w:sz w:val="24"/>
                <w:szCs w:val="24"/>
              </w:rPr>
              <w:t>Joh</w:t>
            </w:r>
            <w:proofErr w:type="spellEnd"/>
            <w:r w:rsidR="00126B60">
              <w:rPr>
                <w:rFonts w:ascii="MrEavesSanOTLight" w:hAnsi="MrEavesSanOTLight"/>
                <w:sz w:val="24"/>
                <w:szCs w:val="24"/>
              </w:rPr>
              <w:t xml:space="preserve">, </w:t>
            </w:r>
            <w:hyperlink r:id="rId14" w:history="1">
              <w:r w:rsidRPr="000851B9">
                <w:rPr>
                  <w:rStyle w:val="Hyperlink"/>
                  <w:rFonts w:ascii="MrEavesSanOTLight" w:hAnsi="MrEavesSanOTLight"/>
                  <w:sz w:val="24"/>
                  <w:szCs w:val="24"/>
                </w:rPr>
                <w:t>joh@superoberhammergut.comundgeh</w:t>
              </w:r>
            </w:hyperlink>
            <w:r w:rsidR="00126B60">
              <w:rPr>
                <w:rFonts w:ascii="MrEavesSanOTLight" w:hAnsi="MrEavesSanOTLight"/>
                <w:sz w:val="24"/>
                <w:szCs w:val="24"/>
              </w:rPr>
              <w:t xml:space="preserve">, </w:t>
            </w:r>
          </w:p>
          <w:p w14:paraId="43E1D6F5" w14:textId="77777777" w:rsidR="00126B60" w:rsidRDefault="00126B60" w:rsidP="00B32AC2">
            <w:pPr>
              <w:pStyle w:val="ListParagraph"/>
              <w:ind w:left="316"/>
              <w:rPr>
                <w:rFonts w:ascii="MrEavesSanOTLight" w:hAnsi="MrEavesSanOTLight"/>
                <w:sz w:val="24"/>
                <w:szCs w:val="24"/>
              </w:rPr>
            </w:pPr>
            <w:r>
              <w:rPr>
                <w:rFonts w:ascii="MrEavesSanOTLight" w:hAnsi="MrEavesSanOTLight"/>
                <w:sz w:val="24"/>
                <w:szCs w:val="24"/>
              </w:rPr>
              <w:t>06151-3946</w:t>
            </w:r>
            <w:r w:rsidR="00C569C1">
              <w:rPr>
                <w:rFonts w:ascii="MrEavesSanOTLight" w:hAnsi="MrEavesSanOTLight"/>
                <w:sz w:val="24"/>
                <w:szCs w:val="24"/>
              </w:rPr>
              <w:t>68376428</w:t>
            </w:r>
            <w:r>
              <w:rPr>
                <w:rFonts w:ascii="MrEavesSanOTLight" w:hAnsi="MrEavesSanOTLight"/>
                <w:sz w:val="24"/>
                <w:szCs w:val="24"/>
              </w:rPr>
              <w:t>6-51</w:t>
            </w:r>
          </w:p>
          <w:p w14:paraId="4A005908" w14:textId="77777777" w:rsidR="00426840" w:rsidRPr="009B4E52" w:rsidRDefault="00426840" w:rsidP="00126B60">
            <w:pPr>
              <w:pStyle w:val="ListParagraph"/>
              <w:ind w:left="1080"/>
              <w:rPr>
                <w:rFonts w:ascii="MrEavesSanOTLight" w:hAnsi="MrEavesSanOTLight"/>
              </w:rPr>
            </w:pPr>
          </w:p>
        </w:tc>
        <w:tc>
          <w:tcPr>
            <w:tcW w:w="3118" w:type="dxa"/>
          </w:tcPr>
          <w:p w14:paraId="0A64748E" w14:textId="77777777" w:rsidR="00426840" w:rsidRPr="009B4E52" w:rsidRDefault="00426840" w:rsidP="0095295D">
            <w:pPr>
              <w:pStyle w:val="VPFlietext"/>
              <w:ind w:left="1990" w:hanging="1990"/>
              <w:rPr>
                <w:rFonts w:ascii="MrEavesSanOTLight" w:hAnsi="MrEavesSanOTLight"/>
              </w:rPr>
            </w:pPr>
          </w:p>
        </w:tc>
      </w:tr>
      <w:tr w:rsidR="0095295D" w:rsidRPr="009B4E52" w14:paraId="03DA85EC" w14:textId="77777777" w:rsidTr="0095295D">
        <w:tc>
          <w:tcPr>
            <w:tcW w:w="3823" w:type="dxa"/>
          </w:tcPr>
          <w:p w14:paraId="625A2165" w14:textId="77777777" w:rsidR="00426840" w:rsidRPr="009B4E52" w:rsidRDefault="00426840" w:rsidP="0074280A">
            <w:pPr>
              <w:pStyle w:val="VPFlietext"/>
              <w:ind w:firstLine="0"/>
              <w:rPr>
                <w:rFonts w:ascii="MrEavesSanOTLight" w:hAnsi="MrEavesSanOTLight"/>
                <w:b/>
                <w:bCs/>
              </w:rPr>
            </w:pPr>
            <w:r w:rsidRPr="009B4E52">
              <w:rPr>
                <w:rFonts w:ascii="MrEavesSanOTLight" w:hAnsi="MrEavesSanOTLight"/>
                <w:b/>
                <w:bCs/>
              </w:rPr>
              <w:t>Adresse der Geschäftsstelle</w:t>
            </w:r>
          </w:p>
        </w:tc>
        <w:tc>
          <w:tcPr>
            <w:tcW w:w="6804" w:type="dxa"/>
          </w:tcPr>
          <w:p w14:paraId="36BFFF3A" w14:textId="77777777" w:rsidR="009B4E52" w:rsidRPr="009B4E52" w:rsidRDefault="009B4E52" w:rsidP="00B32AC2">
            <w:pPr>
              <w:pStyle w:val="ListParagraph"/>
              <w:ind w:left="316"/>
              <w:rPr>
                <w:rFonts w:ascii="MrEavesSanOTLight" w:hAnsi="MrEavesSanOTLight"/>
                <w:sz w:val="24"/>
                <w:szCs w:val="24"/>
              </w:rPr>
            </w:pPr>
            <w:r w:rsidRPr="009B4E52">
              <w:rPr>
                <w:rFonts w:ascii="MrEavesSanOTLight" w:hAnsi="MrEavesSanOTLight"/>
                <w:sz w:val="24"/>
                <w:szCs w:val="24"/>
              </w:rPr>
              <w:t>Adresse der Geschäftsstelle</w:t>
            </w:r>
          </w:p>
          <w:p w14:paraId="7EAF1E3F" w14:textId="77777777" w:rsidR="009B4E52" w:rsidRPr="009B4E52" w:rsidRDefault="00C569C1" w:rsidP="00B32AC2">
            <w:pPr>
              <w:pStyle w:val="ListParagraph"/>
              <w:ind w:left="316"/>
              <w:rPr>
                <w:rFonts w:ascii="MrEavesSanOTLight" w:hAnsi="MrEavesSanOTLight"/>
                <w:sz w:val="24"/>
                <w:szCs w:val="24"/>
              </w:rPr>
            </w:pPr>
            <w:r>
              <w:rPr>
                <w:rFonts w:ascii="MrEavesSanOTLight" w:hAnsi="MrEavesSanOTLight"/>
                <w:sz w:val="24"/>
                <w:szCs w:val="24"/>
              </w:rPr>
              <w:t>Wie immer</w:t>
            </w:r>
            <w:r w:rsidR="009B4E52" w:rsidRPr="009B4E52">
              <w:rPr>
                <w:rFonts w:ascii="MrEavesSanOTLight" w:hAnsi="MrEavesSanOTLight"/>
                <w:sz w:val="24"/>
                <w:szCs w:val="24"/>
              </w:rPr>
              <w:t xml:space="preserve"> e.V.</w:t>
            </w:r>
          </w:p>
          <w:p w14:paraId="1F285059" w14:textId="77777777" w:rsidR="009B4E52" w:rsidRPr="009B4E52" w:rsidRDefault="00C569C1" w:rsidP="00B32AC2">
            <w:pPr>
              <w:pStyle w:val="ListParagraph"/>
              <w:ind w:left="316"/>
              <w:rPr>
                <w:rFonts w:ascii="MrEavesSanOTLight" w:hAnsi="MrEavesSanOTLight"/>
                <w:sz w:val="24"/>
                <w:szCs w:val="24"/>
              </w:rPr>
            </w:pPr>
            <w:proofErr w:type="spellStart"/>
            <w:r>
              <w:rPr>
                <w:rFonts w:ascii="MrEavesSanOTLight" w:hAnsi="MrEavesSanOTLight"/>
                <w:sz w:val="24"/>
                <w:szCs w:val="24"/>
              </w:rPr>
              <w:t>Willistr</w:t>
            </w:r>
            <w:proofErr w:type="spellEnd"/>
            <w:r w:rsidR="009B4E52" w:rsidRPr="009B4E52">
              <w:rPr>
                <w:rFonts w:ascii="MrEavesSanOTLight" w:hAnsi="MrEavesSanOTLight"/>
                <w:sz w:val="24"/>
                <w:szCs w:val="24"/>
              </w:rPr>
              <w:t>. 17a</w:t>
            </w:r>
          </w:p>
          <w:p w14:paraId="689F2ABD" w14:textId="77777777" w:rsidR="009B4E52" w:rsidRPr="009B4E52" w:rsidRDefault="009B4E52" w:rsidP="00B32AC2">
            <w:pPr>
              <w:pStyle w:val="ListParagraph"/>
              <w:ind w:left="316"/>
              <w:rPr>
                <w:rFonts w:ascii="MrEavesSanOTLight" w:hAnsi="MrEavesSanOTLight"/>
                <w:sz w:val="24"/>
                <w:szCs w:val="24"/>
              </w:rPr>
            </w:pPr>
            <w:r w:rsidRPr="009B4E52">
              <w:rPr>
                <w:rFonts w:ascii="MrEavesSanOTLight" w:hAnsi="MrEavesSanOTLight"/>
                <w:sz w:val="24"/>
                <w:szCs w:val="24"/>
              </w:rPr>
              <w:t>642</w:t>
            </w:r>
            <w:r w:rsidR="00C569C1">
              <w:rPr>
                <w:rFonts w:ascii="MrEavesSanOTLight" w:hAnsi="MrEavesSanOTLight"/>
                <w:sz w:val="24"/>
                <w:szCs w:val="24"/>
              </w:rPr>
              <w:t>99</w:t>
            </w:r>
            <w:r w:rsidRPr="009B4E52">
              <w:rPr>
                <w:rFonts w:ascii="MrEavesSanOTLight" w:hAnsi="MrEavesSanOTLight"/>
                <w:sz w:val="24"/>
                <w:szCs w:val="24"/>
              </w:rPr>
              <w:t xml:space="preserve"> Darmstadt</w:t>
            </w:r>
          </w:p>
          <w:p w14:paraId="3D378EA5" w14:textId="77777777" w:rsidR="009B4E52" w:rsidRPr="009B4E52" w:rsidRDefault="009B4E52" w:rsidP="00B32AC2">
            <w:pPr>
              <w:pStyle w:val="ListParagraph"/>
              <w:ind w:left="316"/>
              <w:rPr>
                <w:rFonts w:ascii="MrEavesSanOTLight" w:hAnsi="MrEavesSanOTLight"/>
                <w:sz w:val="24"/>
                <w:szCs w:val="24"/>
              </w:rPr>
            </w:pPr>
            <w:r w:rsidRPr="009B4E52">
              <w:rPr>
                <w:rFonts w:ascii="MrEavesSanOTLight" w:hAnsi="MrEavesSanOTLight"/>
                <w:sz w:val="24"/>
                <w:szCs w:val="24"/>
              </w:rPr>
              <w:t>Tel. 06151/</w:t>
            </w:r>
            <w:r w:rsidR="00C569C1">
              <w:rPr>
                <w:rFonts w:ascii="MrEavesSanOTLight" w:hAnsi="MrEavesSanOTLight"/>
                <w:sz w:val="24"/>
                <w:szCs w:val="24"/>
              </w:rPr>
              <w:t>5623478</w:t>
            </w:r>
            <w:r w:rsidRPr="009B4E52">
              <w:rPr>
                <w:rFonts w:ascii="MrEavesSanOTLight" w:hAnsi="MrEavesSanOTLight"/>
                <w:sz w:val="24"/>
                <w:szCs w:val="24"/>
              </w:rPr>
              <w:t>-10</w:t>
            </w:r>
          </w:p>
          <w:p w14:paraId="17681EB2" w14:textId="77777777" w:rsidR="009B4E52" w:rsidRPr="009B4E52" w:rsidRDefault="009B4E52" w:rsidP="00B32AC2">
            <w:pPr>
              <w:pStyle w:val="ListParagraph"/>
              <w:ind w:left="316"/>
              <w:rPr>
                <w:rFonts w:ascii="MrEavesSanOTLight" w:hAnsi="MrEavesSanOTLight"/>
                <w:sz w:val="24"/>
                <w:szCs w:val="24"/>
              </w:rPr>
            </w:pPr>
            <w:r w:rsidRPr="009B4E52">
              <w:rPr>
                <w:rFonts w:ascii="MrEavesSanOTLight" w:hAnsi="MrEavesSanOTLight"/>
                <w:sz w:val="24"/>
                <w:szCs w:val="24"/>
              </w:rPr>
              <w:t>Tel. 06151/</w:t>
            </w:r>
            <w:r w:rsidR="00C569C1">
              <w:rPr>
                <w:rFonts w:ascii="MrEavesSanOTLight" w:hAnsi="MrEavesSanOTLight"/>
                <w:sz w:val="24"/>
                <w:szCs w:val="24"/>
              </w:rPr>
              <w:t>837562873zi</w:t>
            </w:r>
            <w:r w:rsidRPr="009B4E52">
              <w:rPr>
                <w:rFonts w:ascii="MrEavesSanOTLight" w:hAnsi="MrEavesSanOTLight"/>
                <w:sz w:val="24"/>
                <w:szCs w:val="24"/>
              </w:rPr>
              <w:t>-11</w:t>
            </w:r>
          </w:p>
          <w:p w14:paraId="106E4279" w14:textId="77777777" w:rsidR="009B4E52" w:rsidRPr="009B4E52" w:rsidRDefault="00035232" w:rsidP="00B32AC2">
            <w:pPr>
              <w:pStyle w:val="ListParagraph"/>
              <w:ind w:left="316"/>
              <w:rPr>
                <w:rFonts w:ascii="MrEavesSanOTLight" w:hAnsi="MrEavesSanOTLight"/>
                <w:sz w:val="24"/>
                <w:szCs w:val="24"/>
              </w:rPr>
            </w:pPr>
            <w:hyperlink r:id="rId15" w:history="1">
              <w:r w:rsidR="00B32AC2" w:rsidRPr="006211F6">
                <w:rPr>
                  <w:rStyle w:val="Hyperlink"/>
                  <w:rFonts w:ascii="MrEavesSanOTLight" w:hAnsi="MrEavesSanOTLight"/>
                  <w:sz w:val="24"/>
                  <w:szCs w:val="24"/>
                </w:rPr>
                <w:t>info@supajugendhilfe.de</w:t>
              </w:r>
            </w:hyperlink>
          </w:p>
          <w:p w14:paraId="70F8CB16" w14:textId="77777777" w:rsidR="009B4E52" w:rsidRPr="009B4E52" w:rsidRDefault="00035232" w:rsidP="00B32AC2">
            <w:pPr>
              <w:pStyle w:val="ListParagraph"/>
              <w:ind w:left="316"/>
              <w:rPr>
                <w:rFonts w:ascii="MrEavesSanOTLight" w:hAnsi="MrEavesSanOTLight"/>
                <w:sz w:val="24"/>
                <w:szCs w:val="24"/>
              </w:rPr>
            </w:pPr>
            <w:hyperlink r:id="rId16" w:history="1">
              <w:r w:rsidR="00B32AC2" w:rsidRPr="006211F6">
                <w:rPr>
                  <w:rStyle w:val="Hyperlink"/>
                  <w:rFonts w:ascii="MrEavesSanOTLight" w:hAnsi="MrEavesSanOTLight"/>
                  <w:sz w:val="24"/>
                  <w:szCs w:val="24"/>
                </w:rPr>
                <w:t>www.supajugendhilfe.de</w:t>
              </w:r>
            </w:hyperlink>
          </w:p>
          <w:p w14:paraId="1393EE80" w14:textId="77777777" w:rsidR="009B4E52" w:rsidRPr="009B4E52" w:rsidRDefault="009B4E52" w:rsidP="00B32AC2">
            <w:pPr>
              <w:ind w:left="316"/>
              <w:rPr>
                <w:rFonts w:ascii="MrEavesSanOTLight" w:hAnsi="MrEavesSanOTLight"/>
              </w:rPr>
            </w:pPr>
          </w:p>
          <w:p w14:paraId="2D31605F" w14:textId="77777777" w:rsidR="00426840" w:rsidRPr="009B4E52" w:rsidRDefault="00426840" w:rsidP="0074280A">
            <w:pPr>
              <w:pStyle w:val="VPFlietext"/>
              <w:ind w:firstLine="0"/>
              <w:rPr>
                <w:rFonts w:ascii="MrEavesSanOTLight" w:hAnsi="MrEavesSanOTLight"/>
              </w:rPr>
            </w:pPr>
          </w:p>
        </w:tc>
        <w:tc>
          <w:tcPr>
            <w:tcW w:w="3118" w:type="dxa"/>
          </w:tcPr>
          <w:p w14:paraId="5A4AD502" w14:textId="77777777" w:rsidR="00426840" w:rsidRPr="009B4E52" w:rsidRDefault="00426840" w:rsidP="0095295D">
            <w:pPr>
              <w:pStyle w:val="VPFlietext"/>
              <w:ind w:left="1990" w:hanging="1990"/>
              <w:rPr>
                <w:rFonts w:ascii="MrEavesSanOTLight" w:hAnsi="MrEavesSanOTLight"/>
              </w:rPr>
            </w:pPr>
          </w:p>
        </w:tc>
      </w:tr>
      <w:tr w:rsidR="0095295D" w:rsidRPr="009B4E52" w14:paraId="7318B0D4" w14:textId="77777777" w:rsidTr="0095295D">
        <w:tc>
          <w:tcPr>
            <w:tcW w:w="3823" w:type="dxa"/>
          </w:tcPr>
          <w:p w14:paraId="71505A31" w14:textId="77777777" w:rsidR="00A775AF" w:rsidRPr="009B4E52" w:rsidRDefault="00A775AF" w:rsidP="0074280A">
            <w:pPr>
              <w:pStyle w:val="VPFlietext"/>
              <w:ind w:firstLine="0"/>
              <w:rPr>
                <w:rFonts w:ascii="MrEavesSanOTLight" w:hAnsi="MrEavesSanOTLight"/>
                <w:b/>
                <w:bCs/>
              </w:rPr>
            </w:pPr>
            <w:r w:rsidRPr="009B4E52">
              <w:rPr>
                <w:rFonts w:ascii="MrEavesSanOTLight" w:hAnsi="MrEavesSanOTLight"/>
                <w:b/>
                <w:bCs/>
              </w:rPr>
              <w:lastRenderedPageBreak/>
              <w:t>Logo</w:t>
            </w:r>
          </w:p>
        </w:tc>
        <w:tc>
          <w:tcPr>
            <w:tcW w:w="6804" w:type="dxa"/>
          </w:tcPr>
          <w:p w14:paraId="32A0F121" w14:textId="77777777" w:rsidR="00A775AF" w:rsidRPr="009B4E52" w:rsidRDefault="00B32AC2" w:rsidP="0074280A">
            <w:pPr>
              <w:pStyle w:val="VPFlietext"/>
              <w:ind w:firstLine="0"/>
              <w:rPr>
                <w:rFonts w:ascii="MrEavesSanOTLight" w:hAnsi="MrEavesSanOTLight"/>
              </w:rPr>
            </w:pPr>
            <w:r>
              <w:rPr>
                <w:noProof/>
              </w:rPr>
              <w:drawing>
                <wp:inline distT="0" distB="0" distL="0" distR="0" wp14:anchorId="0C31CA0A" wp14:editId="6D208DEA">
                  <wp:extent cx="1292772" cy="1292772"/>
                  <wp:effectExtent l="0" t="0" r="3175" b="317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772" cy="131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34F450B" w14:textId="77777777" w:rsidR="00A775AF" w:rsidRPr="009B4E52" w:rsidRDefault="00A775AF" w:rsidP="0095295D">
            <w:pPr>
              <w:pStyle w:val="VPFlietext"/>
              <w:ind w:left="1990" w:hanging="1990"/>
              <w:rPr>
                <w:rFonts w:ascii="MrEavesSanOTLight" w:hAnsi="MrEavesSanOTLight"/>
              </w:rPr>
            </w:pPr>
          </w:p>
        </w:tc>
      </w:tr>
      <w:tr w:rsidR="0095295D" w:rsidRPr="009B4E52" w14:paraId="0BF64BDD" w14:textId="77777777" w:rsidTr="0095295D">
        <w:tc>
          <w:tcPr>
            <w:tcW w:w="3823" w:type="dxa"/>
          </w:tcPr>
          <w:p w14:paraId="15449C32" w14:textId="77777777" w:rsidR="00F645C6" w:rsidRPr="009B4E52" w:rsidRDefault="00F645C6" w:rsidP="0074280A">
            <w:pPr>
              <w:pStyle w:val="VPFlietext"/>
              <w:ind w:firstLine="0"/>
              <w:rPr>
                <w:rFonts w:ascii="MrEavesSanOTLight" w:hAnsi="MrEavesSanOTLight"/>
                <w:b/>
                <w:bCs/>
              </w:rPr>
            </w:pPr>
          </w:p>
        </w:tc>
        <w:tc>
          <w:tcPr>
            <w:tcW w:w="6804" w:type="dxa"/>
          </w:tcPr>
          <w:p w14:paraId="0428E24A" w14:textId="77777777" w:rsidR="00F645C6" w:rsidRPr="009B4E52" w:rsidRDefault="00F645C6" w:rsidP="0074280A">
            <w:pPr>
              <w:pStyle w:val="VPFlietext"/>
              <w:ind w:firstLine="0"/>
              <w:rPr>
                <w:rFonts w:ascii="MrEavesSanOTLight" w:hAnsi="MrEavesSanOTLight"/>
              </w:rPr>
            </w:pPr>
          </w:p>
        </w:tc>
        <w:tc>
          <w:tcPr>
            <w:tcW w:w="3118" w:type="dxa"/>
          </w:tcPr>
          <w:p w14:paraId="2F7DE63C" w14:textId="77777777" w:rsidR="00F645C6" w:rsidRPr="009B4E52" w:rsidRDefault="00F645C6" w:rsidP="0095295D">
            <w:pPr>
              <w:pStyle w:val="VPFlietext"/>
              <w:ind w:left="1990" w:hanging="1990"/>
              <w:rPr>
                <w:rFonts w:ascii="MrEavesSanOTLight" w:hAnsi="MrEavesSanOTLight"/>
              </w:rPr>
            </w:pPr>
          </w:p>
        </w:tc>
      </w:tr>
    </w:tbl>
    <w:p w14:paraId="78526677" w14:textId="77777777" w:rsidR="003368EF" w:rsidRPr="009B4E52" w:rsidRDefault="003368EF" w:rsidP="0074280A">
      <w:pPr>
        <w:pStyle w:val="VPFlietext"/>
        <w:rPr>
          <w:rFonts w:ascii="MrEavesSanOTLight" w:hAnsi="MrEavesSanOTLight"/>
        </w:rPr>
      </w:pPr>
    </w:p>
    <w:sectPr w:rsidR="003368EF" w:rsidRPr="009B4E52" w:rsidSect="001D1B9B">
      <w:footerReference w:type="default" r:id="rId18"/>
      <w:type w:val="continuous"/>
      <w:pgSz w:w="16839" w:h="11907" w:orient="landscape" w:code="9"/>
      <w:pgMar w:top="1418" w:right="1440" w:bottom="2608" w:left="851" w:header="720" w:footer="340" w:gutter="0"/>
      <w:lnNumType w:countBy="5" w:restart="continuous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73A63F" w14:textId="77777777" w:rsidR="00035232" w:rsidRDefault="00035232" w:rsidP="00A42545">
      <w:r>
        <w:separator/>
      </w:r>
    </w:p>
  </w:endnote>
  <w:endnote w:type="continuationSeparator" w:id="0">
    <w:p w14:paraId="657CD893" w14:textId="77777777" w:rsidR="00035232" w:rsidRDefault="00035232" w:rsidP="00A42545">
      <w:r>
        <w:continuationSeparator/>
      </w:r>
    </w:p>
  </w:endnote>
  <w:endnote w:type="continuationNotice" w:id="1">
    <w:p w14:paraId="2BD85552" w14:textId="77777777" w:rsidR="00035232" w:rsidRDefault="000352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0674719-7687-2744-8271-69B9B87B35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86D9909-FE2A-004F-BE29-9B93C9E60FD2}"/>
    <w:embedBold r:id="rId3" w:fontKey="{83534312-98B0-3248-8B41-7483AE461A74}"/>
    <w:embedItalic r:id="rId4" w:fontKey="{CF5DFED6-3CEC-BC43-AED5-9118B635C3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72FAF79-5B4E-0B4C-88A0-665C6EEB884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01DB9682-D775-2A41-B457-DE6BE13EA45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0BC3A5C-E093-2A4E-9136-86504C7BDDE3}"/>
    <w:embedBold r:id="rId8" w:fontKey="{4B581BB1-07DF-D842-A2E1-2C4F93D2B4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E7FA7B0-6045-9041-9480-8BB62C27A202}"/>
    <w:embedBold r:id="rId10" w:fontKey="{62992DED-75A6-0C46-A853-A79446C53916}"/>
    <w:embedItalic r:id="rId11" w:fontKey="{E1DE69F9-EF27-1E4E-90C8-9490D4AA21FC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60886398-A759-C047-9639-8968EA50E0AB}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rEavesSanOTLight">
    <w:altName w:val="Calibri"/>
    <w:panose1 w:val="020B0604020202020204"/>
    <w:charset w:val="00"/>
    <w:family w:val="swiss"/>
    <w:notTrueType/>
    <w:pitch w:val="variable"/>
    <w:sig w:usb0="00000003" w:usb1="00000001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E2B3B3" w14:textId="77777777" w:rsidR="005768E7" w:rsidRPr="00BD6D5D" w:rsidRDefault="005768E7" w:rsidP="005C22D6">
    <w:pPr>
      <w:jc w:val="right"/>
      <w:rPr>
        <w:color w:val="BFBFBF"/>
        <w:sz w:val="20"/>
      </w:rPr>
    </w:pPr>
    <w:r w:rsidRPr="00BD6D5D">
      <w:rPr>
        <w:color w:val="BFBFBF"/>
        <w:sz w:val="20"/>
      </w:rPr>
      <w:t xml:space="preserve">Seite </w:t>
    </w:r>
    <w:r w:rsidRPr="00BD6D5D">
      <w:rPr>
        <w:color w:val="BFBFBF"/>
        <w:sz w:val="20"/>
      </w:rPr>
      <w:fldChar w:fldCharType="begin"/>
    </w:r>
    <w:r w:rsidRPr="00BD6D5D">
      <w:rPr>
        <w:color w:val="BFBFBF"/>
        <w:sz w:val="20"/>
      </w:rPr>
      <w:instrText xml:space="preserve"> PAGE </w:instrText>
    </w:r>
    <w:r w:rsidRPr="00BD6D5D">
      <w:rPr>
        <w:color w:val="BFBFBF"/>
        <w:sz w:val="20"/>
      </w:rPr>
      <w:fldChar w:fldCharType="separate"/>
    </w:r>
    <w:r w:rsidR="002C2D63">
      <w:rPr>
        <w:noProof/>
        <w:color w:val="BFBFBF"/>
        <w:sz w:val="20"/>
      </w:rPr>
      <w:t>1</w:t>
    </w:r>
    <w:r w:rsidRPr="00BD6D5D">
      <w:rPr>
        <w:color w:val="BFBFBF"/>
        <w:sz w:val="20"/>
      </w:rPr>
      <w:fldChar w:fldCharType="end"/>
    </w:r>
    <w:r w:rsidRPr="00BD6D5D">
      <w:rPr>
        <w:color w:val="BFBFBF"/>
        <w:sz w:val="20"/>
      </w:rPr>
      <w:t xml:space="preserve"> von </w:t>
    </w:r>
    <w:r w:rsidRPr="00BD6D5D">
      <w:rPr>
        <w:color w:val="BFBFBF"/>
        <w:sz w:val="20"/>
      </w:rPr>
      <w:fldChar w:fldCharType="begin"/>
    </w:r>
    <w:r w:rsidRPr="00BD6D5D">
      <w:rPr>
        <w:color w:val="BFBFBF"/>
        <w:sz w:val="20"/>
      </w:rPr>
      <w:instrText xml:space="preserve"> NUMPAGES  </w:instrText>
    </w:r>
    <w:r w:rsidRPr="00BD6D5D">
      <w:rPr>
        <w:color w:val="BFBFBF"/>
        <w:sz w:val="20"/>
      </w:rPr>
      <w:fldChar w:fldCharType="separate"/>
    </w:r>
    <w:r w:rsidR="002C2D63">
      <w:rPr>
        <w:noProof/>
        <w:color w:val="BFBFBF"/>
        <w:sz w:val="20"/>
      </w:rPr>
      <w:t>1</w:t>
    </w:r>
    <w:r w:rsidRPr="00BD6D5D">
      <w:rPr>
        <w:color w:val="BFBFBF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78CA5D" w14:textId="77777777" w:rsidR="00035232" w:rsidRDefault="00035232" w:rsidP="00A42545">
      <w:r>
        <w:separator/>
      </w:r>
    </w:p>
  </w:footnote>
  <w:footnote w:type="continuationSeparator" w:id="0">
    <w:p w14:paraId="29E60D67" w14:textId="77777777" w:rsidR="00035232" w:rsidRDefault="00035232" w:rsidP="00A42545">
      <w:r>
        <w:continuationSeparator/>
      </w:r>
    </w:p>
  </w:footnote>
  <w:footnote w:type="continuationNotice" w:id="1">
    <w:p w14:paraId="152EF974" w14:textId="77777777" w:rsidR="00035232" w:rsidRDefault="0003523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87C43"/>
    <w:multiLevelType w:val="hybridMultilevel"/>
    <w:tmpl w:val="D4ECD7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0153B"/>
    <w:multiLevelType w:val="hybridMultilevel"/>
    <w:tmpl w:val="7A160A5C"/>
    <w:lvl w:ilvl="0" w:tplc="0407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" w15:restartNumberingAfterBreak="0">
    <w:nsid w:val="262A49C0"/>
    <w:multiLevelType w:val="hybridMultilevel"/>
    <w:tmpl w:val="FDE625F6"/>
    <w:lvl w:ilvl="0" w:tplc="1C2E6F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35517"/>
    <w:multiLevelType w:val="hybridMultilevel"/>
    <w:tmpl w:val="1C484A04"/>
    <w:lvl w:ilvl="0" w:tplc="932C91C8">
      <w:start w:val="1"/>
      <w:numFmt w:val="upperRoman"/>
      <w:pStyle w:val="rw2"/>
      <w:lvlText w:val="%1."/>
      <w:lvlJc w:val="righ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6862C0"/>
    <w:multiLevelType w:val="hybridMultilevel"/>
    <w:tmpl w:val="18503400"/>
    <w:lvl w:ilvl="0" w:tplc="0407000F">
      <w:start w:val="1"/>
      <w:numFmt w:val="decimal"/>
      <w:lvlText w:val="%1."/>
      <w:lvlJc w:val="left"/>
      <w:pPr>
        <w:ind w:left="1434" w:hanging="360"/>
      </w:pPr>
    </w:lvl>
    <w:lvl w:ilvl="1" w:tplc="04070019" w:tentative="1">
      <w:start w:val="1"/>
      <w:numFmt w:val="lowerLetter"/>
      <w:lvlText w:val="%2."/>
      <w:lvlJc w:val="left"/>
      <w:pPr>
        <w:ind w:left="2154" w:hanging="360"/>
      </w:pPr>
    </w:lvl>
    <w:lvl w:ilvl="2" w:tplc="0407001B" w:tentative="1">
      <w:start w:val="1"/>
      <w:numFmt w:val="lowerRoman"/>
      <w:lvlText w:val="%3."/>
      <w:lvlJc w:val="right"/>
      <w:pPr>
        <w:ind w:left="2874" w:hanging="180"/>
      </w:pPr>
    </w:lvl>
    <w:lvl w:ilvl="3" w:tplc="0407000F" w:tentative="1">
      <w:start w:val="1"/>
      <w:numFmt w:val="decimal"/>
      <w:lvlText w:val="%4."/>
      <w:lvlJc w:val="left"/>
      <w:pPr>
        <w:ind w:left="3594" w:hanging="360"/>
      </w:pPr>
    </w:lvl>
    <w:lvl w:ilvl="4" w:tplc="04070019" w:tentative="1">
      <w:start w:val="1"/>
      <w:numFmt w:val="lowerLetter"/>
      <w:lvlText w:val="%5."/>
      <w:lvlJc w:val="left"/>
      <w:pPr>
        <w:ind w:left="4314" w:hanging="360"/>
      </w:pPr>
    </w:lvl>
    <w:lvl w:ilvl="5" w:tplc="0407001B" w:tentative="1">
      <w:start w:val="1"/>
      <w:numFmt w:val="lowerRoman"/>
      <w:lvlText w:val="%6."/>
      <w:lvlJc w:val="right"/>
      <w:pPr>
        <w:ind w:left="5034" w:hanging="180"/>
      </w:pPr>
    </w:lvl>
    <w:lvl w:ilvl="6" w:tplc="0407000F" w:tentative="1">
      <w:start w:val="1"/>
      <w:numFmt w:val="decimal"/>
      <w:lvlText w:val="%7."/>
      <w:lvlJc w:val="left"/>
      <w:pPr>
        <w:ind w:left="5754" w:hanging="360"/>
      </w:pPr>
    </w:lvl>
    <w:lvl w:ilvl="7" w:tplc="04070019" w:tentative="1">
      <w:start w:val="1"/>
      <w:numFmt w:val="lowerLetter"/>
      <w:lvlText w:val="%8."/>
      <w:lvlJc w:val="left"/>
      <w:pPr>
        <w:ind w:left="6474" w:hanging="360"/>
      </w:pPr>
    </w:lvl>
    <w:lvl w:ilvl="8" w:tplc="0407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5" w15:restartNumberingAfterBreak="0">
    <w:nsid w:val="36EC3BF1"/>
    <w:multiLevelType w:val="hybridMultilevel"/>
    <w:tmpl w:val="848ED134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561DE4"/>
    <w:multiLevelType w:val="hybridMultilevel"/>
    <w:tmpl w:val="F4784CF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6920082"/>
    <w:multiLevelType w:val="hybridMultilevel"/>
    <w:tmpl w:val="4874FAB2"/>
    <w:lvl w:ilvl="0" w:tplc="04070019">
      <w:start w:val="1"/>
      <w:numFmt w:val="lowerLetter"/>
      <w:lvlText w:val="%1."/>
      <w:lvlJc w:val="left"/>
      <w:pPr>
        <w:ind w:left="2154" w:hanging="360"/>
      </w:pPr>
    </w:lvl>
    <w:lvl w:ilvl="1" w:tplc="04070019" w:tentative="1">
      <w:start w:val="1"/>
      <w:numFmt w:val="lowerLetter"/>
      <w:lvlText w:val="%2."/>
      <w:lvlJc w:val="left"/>
      <w:pPr>
        <w:ind w:left="2874" w:hanging="360"/>
      </w:pPr>
    </w:lvl>
    <w:lvl w:ilvl="2" w:tplc="0407001B" w:tentative="1">
      <w:start w:val="1"/>
      <w:numFmt w:val="lowerRoman"/>
      <w:lvlText w:val="%3."/>
      <w:lvlJc w:val="right"/>
      <w:pPr>
        <w:ind w:left="3594" w:hanging="180"/>
      </w:pPr>
    </w:lvl>
    <w:lvl w:ilvl="3" w:tplc="0407000F" w:tentative="1">
      <w:start w:val="1"/>
      <w:numFmt w:val="decimal"/>
      <w:lvlText w:val="%4."/>
      <w:lvlJc w:val="left"/>
      <w:pPr>
        <w:ind w:left="4314" w:hanging="360"/>
      </w:pPr>
    </w:lvl>
    <w:lvl w:ilvl="4" w:tplc="04070019" w:tentative="1">
      <w:start w:val="1"/>
      <w:numFmt w:val="lowerLetter"/>
      <w:lvlText w:val="%5."/>
      <w:lvlJc w:val="left"/>
      <w:pPr>
        <w:ind w:left="5034" w:hanging="360"/>
      </w:pPr>
    </w:lvl>
    <w:lvl w:ilvl="5" w:tplc="0407001B" w:tentative="1">
      <w:start w:val="1"/>
      <w:numFmt w:val="lowerRoman"/>
      <w:lvlText w:val="%6."/>
      <w:lvlJc w:val="right"/>
      <w:pPr>
        <w:ind w:left="5754" w:hanging="180"/>
      </w:pPr>
    </w:lvl>
    <w:lvl w:ilvl="6" w:tplc="0407000F" w:tentative="1">
      <w:start w:val="1"/>
      <w:numFmt w:val="decimal"/>
      <w:lvlText w:val="%7."/>
      <w:lvlJc w:val="left"/>
      <w:pPr>
        <w:ind w:left="6474" w:hanging="360"/>
      </w:pPr>
    </w:lvl>
    <w:lvl w:ilvl="7" w:tplc="04070019" w:tentative="1">
      <w:start w:val="1"/>
      <w:numFmt w:val="lowerLetter"/>
      <w:lvlText w:val="%8."/>
      <w:lvlJc w:val="left"/>
      <w:pPr>
        <w:ind w:left="7194" w:hanging="360"/>
      </w:pPr>
    </w:lvl>
    <w:lvl w:ilvl="8" w:tplc="0407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8" w15:restartNumberingAfterBreak="0">
    <w:nsid w:val="4FDA3026"/>
    <w:multiLevelType w:val="hybridMultilevel"/>
    <w:tmpl w:val="3FC0319E"/>
    <w:lvl w:ilvl="0" w:tplc="D252490E">
      <w:start w:val="1"/>
      <w:numFmt w:val="bullet"/>
      <w:pStyle w:val="VPAntrge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3B4718"/>
    <w:multiLevelType w:val="hybridMultilevel"/>
    <w:tmpl w:val="2A5431E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4434603"/>
    <w:multiLevelType w:val="hybridMultilevel"/>
    <w:tmpl w:val="2AC895E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B526EC0"/>
    <w:multiLevelType w:val="multilevel"/>
    <w:tmpl w:val="FDE625F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BF77D7"/>
    <w:multiLevelType w:val="hybridMultilevel"/>
    <w:tmpl w:val="9FE0D4E8"/>
    <w:lvl w:ilvl="0" w:tplc="04070019">
      <w:start w:val="1"/>
      <w:numFmt w:val="lowerLetter"/>
      <w:lvlText w:val="%1."/>
      <w:lvlJc w:val="left"/>
      <w:pPr>
        <w:ind w:left="2154" w:hanging="360"/>
      </w:pPr>
    </w:lvl>
    <w:lvl w:ilvl="1" w:tplc="04070019" w:tentative="1">
      <w:start w:val="1"/>
      <w:numFmt w:val="lowerLetter"/>
      <w:lvlText w:val="%2."/>
      <w:lvlJc w:val="left"/>
      <w:pPr>
        <w:ind w:left="2874" w:hanging="360"/>
      </w:pPr>
    </w:lvl>
    <w:lvl w:ilvl="2" w:tplc="0407001B" w:tentative="1">
      <w:start w:val="1"/>
      <w:numFmt w:val="lowerRoman"/>
      <w:lvlText w:val="%3."/>
      <w:lvlJc w:val="right"/>
      <w:pPr>
        <w:ind w:left="3594" w:hanging="180"/>
      </w:pPr>
    </w:lvl>
    <w:lvl w:ilvl="3" w:tplc="0407000F" w:tentative="1">
      <w:start w:val="1"/>
      <w:numFmt w:val="decimal"/>
      <w:lvlText w:val="%4."/>
      <w:lvlJc w:val="left"/>
      <w:pPr>
        <w:ind w:left="4314" w:hanging="360"/>
      </w:pPr>
    </w:lvl>
    <w:lvl w:ilvl="4" w:tplc="04070019" w:tentative="1">
      <w:start w:val="1"/>
      <w:numFmt w:val="lowerLetter"/>
      <w:lvlText w:val="%5."/>
      <w:lvlJc w:val="left"/>
      <w:pPr>
        <w:ind w:left="5034" w:hanging="360"/>
      </w:pPr>
    </w:lvl>
    <w:lvl w:ilvl="5" w:tplc="0407001B" w:tentative="1">
      <w:start w:val="1"/>
      <w:numFmt w:val="lowerRoman"/>
      <w:lvlText w:val="%6."/>
      <w:lvlJc w:val="right"/>
      <w:pPr>
        <w:ind w:left="5754" w:hanging="180"/>
      </w:pPr>
    </w:lvl>
    <w:lvl w:ilvl="6" w:tplc="0407000F" w:tentative="1">
      <w:start w:val="1"/>
      <w:numFmt w:val="decimal"/>
      <w:lvlText w:val="%7."/>
      <w:lvlJc w:val="left"/>
      <w:pPr>
        <w:ind w:left="6474" w:hanging="360"/>
      </w:pPr>
    </w:lvl>
    <w:lvl w:ilvl="7" w:tplc="04070019" w:tentative="1">
      <w:start w:val="1"/>
      <w:numFmt w:val="lowerLetter"/>
      <w:lvlText w:val="%8."/>
      <w:lvlJc w:val="left"/>
      <w:pPr>
        <w:ind w:left="7194" w:hanging="360"/>
      </w:pPr>
    </w:lvl>
    <w:lvl w:ilvl="8" w:tplc="0407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13" w15:restartNumberingAfterBreak="0">
    <w:nsid w:val="725A2CEB"/>
    <w:multiLevelType w:val="hybridMultilevel"/>
    <w:tmpl w:val="5F641882"/>
    <w:lvl w:ilvl="0" w:tplc="1C2E6F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0B08A5"/>
    <w:multiLevelType w:val="hybridMultilevel"/>
    <w:tmpl w:val="C5223034"/>
    <w:lvl w:ilvl="0" w:tplc="1C2E6F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232439"/>
    <w:multiLevelType w:val="hybridMultilevel"/>
    <w:tmpl w:val="4874FAB2"/>
    <w:lvl w:ilvl="0" w:tplc="04070019">
      <w:start w:val="1"/>
      <w:numFmt w:val="lowerLetter"/>
      <w:lvlText w:val="%1."/>
      <w:lvlJc w:val="left"/>
      <w:pPr>
        <w:ind w:left="2154" w:hanging="360"/>
      </w:pPr>
    </w:lvl>
    <w:lvl w:ilvl="1" w:tplc="04070019" w:tentative="1">
      <w:start w:val="1"/>
      <w:numFmt w:val="lowerLetter"/>
      <w:lvlText w:val="%2."/>
      <w:lvlJc w:val="left"/>
      <w:pPr>
        <w:ind w:left="2874" w:hanging="360"/>
      </w:pPr>
    </w:lvl>
    <w:lvl w:ilvl="2" w:tplc="0407001B" w:tentative="1">
      <w:start w:val="1"/>
      <w:numFmt w:val="lowerRoman"/>
      <w:lvlText w:val="%3."/>
      <w:lvlJc w:val="right"/>
      <w:pPr>
        <w:ind w:left="3594" w:hanging="180"/>
      </w:pPr>
    </w:lvl>
    <w:lvl w:ilvl="3" w:tplc="0407000F" w:tentative="1">
      <w:start w:val="1"/>
      <w:numFmt w:val="decimal"/>
      <w:lvlText w:val="%4."/>
      <w:lvlJc w:val="left"/>
      <w:pPr>
        <w:ind w:left="4314" w:hanging="360"/>
      </w:pPr>
    </w:lvl>
    <w:lvl w:ilvl="4" w:tplc="04070019" w:tentative="1">
      <w:start w:val="1"/>
      <w:numFmt w:val="lowerLetter"/>
      <w:lvlText w:val="%5."/>
      <w:lvlJc w:val="left"/>
      <w:pPr>
        <w:ind w:left="5034" w:hanging="360"/>
      </w:pPr>
    </w:lvl>
    <w:lvl w:ilvl="5" w:tplc="0407001B" w:tentative="1">
      <w:start w:val="1"/>
      <w:numFmt w:val="lowerRoman"/>
      <w:lvlText w:val="%6."/>
      <w:lvlJc w:val="right"/>
      <w:pPr>
        <w:ind w:left="5754" w:hanging="180"/>
      </w:pPr>
    </w:lvl>
    <w:lvl w:ilvl="6" w:tplc="0407000F" w:tentative="1">
      <w:start w:val="1"/>
      <w:numFmt w:val="decimal"/>
      <w:lvlText w:val="%7."/>
      <w:lvlJc w:val="left"/>
      <w:pPr>
        <w:ind w:left="6474" w:hanging="360"/>
      </w:pPr>
    </w:lvl>
    <w:lvl w:ilvl="7" w:tplc="04070019" w:tentative="1">
      <w:start w:val="1"/>
      <w:numFmt w:val="lowerLetter"/>
      <w:lvlText w:val="%8."/>
      <w:lvlJc w:val="left"/>
      <w:pPr>
        <w:ind w:left="7194" w:hanging="360"/>
      </w:pPr>
    </w:lvl>
    <w:lvl w:ilvl="8" w:tplc="0407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16" w15:restartNumberingAfterBreak="0">
    <w:nsid w:val="7F010F65"/>
    <w:multiLevelType w:val="hybridMultilevel"/>
    <w:tmpl w:val="738E978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857734"/>
    <w:multiLevelType w:val="hybridMultilevel"/>
    <w:tmpl w:val="9822FDB4"/>
    <w:lvl w:ilvl="0" w:tplc="0407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2"/>
  </w:num>
  <w:num w:numId="4">
    <w:abstractNumId w:val="11"/>
  </w:num>
  <w:num w:numId="5">
    <w:abstractNumId w:val="16"/>
  </w:num>
  <w:num w:numId="6">
    <w:abstractNumId w:val="5"/>
  </w:num>
  <w:num w:numId="7">
    <w:abstractNumId w:val="8"/>
  </w:num>
  <w:num w:numId="8">
    <w:abstractNumId w:val="1"/>
  </w:num>
  <w:num w:numId="9">
    <w:abstractNumId w:val="17"/>
  </w:num>
  <w:num w:numId="10">
    <w:abstractNumId w:val="4"/>
  </w:num>
  <w:num w:numId="11">
    <w:abstractNumId w:val="7"/>
  </w:num>
  <w:num w:numId="12">
    <w:abstractNumId w:val="15"/>
  </w:num>
  <w:num w:numId="13">
    <w:abstractNumId w:val="12"/>
  </w:num>
  <w:num w:numId="14">
    <w:abstractNumId w:val="3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6"/>
  </w:num>
  <w:num w:numId="18">
    <w:abstractNumId w:val="10"/>
  </w:num>
  <w:num w:numId="19">
    <w:abstractNumId w:val="9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06AC9334-0891-4DCC-A9C5-656B51586554}"/>
    <w:docVar w:name="dgnword-eventsink" w:val="1889911791536"/>
  </w:docVars>
  <w:rsids>
    <w:rsidRoot w:val="009A1CC4"/>
    <w:rsid w:val="00000C34"/>
    <w:rsid w:val="00003AE4"/>
    <w:rsid w:val="00004EDA"/>
    <w:rsid w:val="00006B8D"/>
    <w:rsid w:val="00007E2A"/>
    <w:rsid w:val="00022D6F"/>
    <w:rsid w:val="00035232"/>
    <w:rsid w:val="00037950"/>
    <w:rsid w:val="00046122"/>
    <w:rsid w:val="00046424"/>
    <w:rsid w:val="00055081"/>
    <w:rsid w:val="000575DC"/>
    <w:rsid w:val="0006515F"/>
    <w:rsid w:val="000658FF"/>
    <w:rsid w:val="00070507"/>
    <w:rsid w:val="00093071"/>
    <w:rsid w:val="000B1776"/>
    <w:rsid w:val="000B2873"/>
    <w:rsid w:val="000B2F26"/>
    <w:rsid w:val="000B3D55"/>
    <w:rsid w:val="000C4153"/>
    <w:rsid w:val="000D0A16"/>
    <w:rsid w:val="000D531C"/>
    <w:rsid w:val="000E0791"/>
    <w:rsid w:val="000E112E"/>
    <w:rsid w:val="000F0FB9"/>
    <w:rsid w:val="000F1F5E"/>
    <w:rsid w:val="001062AA"/>
    <w:rsid w:val="001101B1"/>
    <w:rsid w:val="001134F5"/>
    <w:rsid w:val="0012004E"/>
    <w:rsid w:val="00120979"/>
    <w:rsid w:val="00126B60"/>
    <w:rsid w:val="0013075A"/>
    <w:rsid w:val="00131FD2"/>
    <w:rsid w:val="00135E26"/>
    <w:rsid w:val="00160440"/>
    <w:rsid w:val="001629C7"/>
    <w:rsid w:val="0016778F"/>
    <w:rsid w:val="001732D2"/>
    <w:rsid w:val="00173A41"/>
    <w:rsid w:val="00181E5D"/>
    <w:rsid w:val="00193E96"/>
    <w:rsid w:val="00194BD9"/>
    <w:rsid w:val="00195DC2"/>
    <w:rsid w:val="00196849"/>
    <w:rsid w:val="001A3C67"/>
    <w:rsid w:val="001A445A"/>
    <w:rsid w:val="001C0CE6"/>
    <w:rsid w:val="001C0E5F"/>
    <w:rsid w:val="001D1B9B"/>
    <w:rsid w:val="001E7EF2"/>
    <w:rsid w:val="001F72B4"/>
    <w:rsid w:val="001F782A"/>
    <w:rsid w:val="00201FED"/>
    <w:rsid w:val="0020544D"/>
    <w:rsid w:val="00211F82"/>
    <w:rsid w:val="00220B95"/>
    <w:rsid w:val="00220E88"/>
    <w:rsid w:val="002302D5"/>
    <w:rsid w:val="00245354"/>
    <w:rsid w:val="00246C46"/>
    <w:rsid w:val="00251F8A"/>
    <w:rsid w:val="00253AA8"/>
    <w:rsid w:val="00261ED1"/>
    <w:rsid w:val="00265F7A"/>
    <w:rsid w:val="00281549"/>
    <w:rsid w:val="00282849"/>
    <w:rsid w:val="0028326E"/>
    <w:rsid w:val="00292EEF"/>
    <w:rsid w:val="00296848"/>
    <w:rsid w:val="00297655"/>
    <w:rsid w:val="002A0B71"/>
    <w:rsid w:val="002C2D63"/>
    <w:rsid w:val="002C363C"/>
    <w:rsid w:val="002D0816"/>
    <w:rsid w:val="002D0925"/>
    <w:rsid w:val="002D251A"/>
    <w:rsid w:val="002E5817"/>
    <w:rsid w:val="002E5D21"/>
    <w:rsid w:val="0030496F"/>
    <w:rsid w:val="003062DA"/>
    <w:rsid w:val="00322026"/>
    <w:rsid w:val="003329C1"/>
    <w:rsid w:val="00334D60"/>
    <w:rsid w:val="003368EF"/>
    <w:rsid w:val="003437BD"/>
    <w:rsid w:val="003553C4"/>
    <w:rsid w:val="00356B1D"/>
    <w:rsid w:val="0036095D"/>
    <w:rsid w:val="00362415"/>
    <w:rsid w:val="003709BB"/>
    <w:rsid w:val="00374D0C"/>
    <w:rsid w:val="00375FBB"/>
    <w:rsid w:val="003772CE"/>
    <w:rsid w:val="0038259C"/>
    <w:rsid w:val="00387CDA"/>
    <w:rsid w:val="00387FB9"/>
    <w:rsid w:val="00390E1D"/>
    <w:rsid w:val="00393AF3"/>
    <w:rsid w:val="00393D01"/>
    <w:rsid w:val="003941AC"/>
    <w:rsid w:val="00397477"/>
    <w:rsid w:val="003A058E"/>
    <w:rsid w:val="003A536B"/>
    <w:rsid w:val="003A6BB7"/>
    <w:rsid w:val="003B14FA"/>
    <w:rsid w:val="003B34E7"/>
    <w:rsid w:val="003C09D7"/>
    <w:rsid w:val="003C1861"/>
    <w:rsid w:val="003D6BD7"/>
    <w:rsid w:val="003F5B12"/>
    <w:rsid w:val="003F7429"/>
    <w:rsid w:val="00402F59"/>
    <w:rsid w:val="00407EE1"/>
    <w:rsid w:val="00416303"/>
    <w:rsid w:val="00417D52"/>
    <w:rsid w:val="00420913"/>
    <w:rsid w:val="00426840"/>
    <w:rsid w:val="00430836"/>
    <w:rsid w:val="00440623"/>
    <w:rsid w:val="00442922"/>
    <w:rsid w:val="00463D7F"/>
    <w:rsid w:val="00476D0A"/>
    <w:rsid w:val="0047706A"/>
    <w:rsid w:val="00477319"/>
    <w:rsid w:val="00480DA1"/>
    <w:rsid w:val="00480F26"/>
    <w:rsid w:val="00483304"/>
    <w:rsid w:val="00483557"/>
    <w:rsid w:val="004875D8"/>
    <w:rsid w:val="00487792"/>
    <w:rsid w:val="0049180B"/>
    <w:rsid w:val="004977BB"/>
    <w:rsid w:val="004A055A"/>
    <w:rsid w:val="004A0572"/>
    <w:rsid w:val="004A0ADC"/>
    <w:rsid w:val="004B1435"/>
    <w:rsid w:val="004C4B86"/>
    <w:rsid w:val="004D7695"/>
    <w:rsid w:val="004E72C7"/>
    <w:rsid w:val="004F03FC"/>
    <w:rsid w:val="004F2228"/>
    <w:rsid w:val="004F30FB"/>
    <w:rsid w:val="004F6F11"/>
    <w:rsid w:val="004F7F3C"/>
    <w:rsid w:val="0050681D"/>
    <w:rsid w:val="0051068C"/>
    <w:rsid w:val="00517B59"/>
    <w:rsid w:val="00533D83"/>
    <w:rsid w:val="00535933"/>
    <w:rsid w:val="005414A1"/>
    <w:rsid w:val="005445E6"/>
    <w:rsid w:val="0055179E"/>
    <w:rsid w:val="00556843"/>
    <w:rsid w:val="005622D0"/>
    <w:rsid w:val="00566535"/>
    <w:rsid w:val="005768E7"/>
    <w:rsid w:val="005A6E23"/>
    <w:rsid w:val="005C1880"/>
    <w:rsid w:val="005C22D6"/>
    <w:rsid w:val="005C3446"/>
    <w:rsid w:val="005D5DA7"/>
    <w:rsid w:val="005E1393"/>
    <w:rsid w:val="005E1B01"/>
    <w:rsid w:val="005E4C7C"/>
    <w:rsid w:val="005E76C0"/>
    <w:rsid w:val="005F0F9A"/>
    <w:rsid w:val="006252CF"/>
    <w:rsid w:val="00637E3F"/>
    <w:rsid w:val="00642F09"/>
    <w:rsid w:val="00646B8B"/>
    <w:rsid w:val="006566D3"/>
    <w:rsid w:val="0067342F"/>
    <w:rsid w:val="006759B5"/>
    <w:rsid w:val="00676517"/>
    <w:rsid w:val="00681B9D"/>
    <w:rsid w:val="00692E84"/>
    <w:rsid w:val="006A07F4"/>
    <w:rsid w:val="006A45A9"/>
    <w:rsid w:val="006B07EA"/>
    <w:rsid w:val="006B21A2"/>
    <w:rsid w:val="006C1E2A"/>
    <w:rsid w:val="006C75F4"/>
    <w:rsid w:val="006C7B92"/>
    <w:rsid w:val="006D4240"/>
    <w:rsid w:val="0070001B"/>
    <w:rsid w:val="007111A0"/>
    <w:rsid w:val="00713C2C"/>
    <w:rsid w:val="00714C85"/>
    <w:rsid w:val="00734FE4"/>
    <w:rsid w:val="0074280A"/>
    <w:rsid w:val="00754206"/>
    <w:rsid w:val="00760E83"/>
    <w:rsid w:val="00763D8C"/>
    <w:rsid w:val="00766F0D"/>
    <w:rsid w:val="00770ECE"/>
    <w:rsid w:val="00780350"/>
    <w:rsid w:val="00795910"/>
    <w:rsid w:val="007A249C"/>
    <w:rsid w:val="007A3257"/>
    <w:rsid w:val="007A4A08"/>
    <w:rsid w:val="007C1E12"/>
    <w:rsid w:val="007C5137"/>
    <w:rsid w:val="007C6448"/>
    <w:rsid w:val="007D1FC8"/>
    <w:rsid w:val="007E6487"/>
    <w:rsid w:val="007F01BB"/>
    <w:rsid w:val="007F3A3A"/>
    <w:rsid w:val="007F6612"/>
    <w:rsid w:val="00800CB9"/>
    <w:rsid w:val="0080677E"/>
    <w:rsid w:val="008150A9"/>
    <w:rsid w:val="00815675"/>
    <w:rsid w:val="00815D26"/>
    <w:rsid w:val="00831998"/>
    <w:rsid w:val="00835782"/>
    <w:rsid w:val="00836D9D"/>
    <w:rsid w:val="00841AB2"/>
    <w:rsid w:val="00841E98"/>
    <w:rsid w:val="00844FDD"/>
    <w:rsid w:val="00845696"/>
    <w:rsid w:val="00850540"/>
    <w:rsid w:val="008523B4"/>
    <w:rsid w:val="008704CE"/>
    <w:rsid w:val="008908F5"/>
    <w:rsid w:val="008A2F44"/>
    <w:rsid w:val="008A36A3"/>
    <w:rsid w:val="008A4D63"/>
    <w:rsid w:val="008A56D3"/>
    <w:rsid w:val="008A75F5"/>
    <w:rsid w:val="008B3192"/>
    <w:rsid w:val="008B5D9C"/>
    <w:rsid w:val="008E602C"/>
    <w:rsid w:val="008F0D03"/>
    <w:rsid w:val="008F14E4"/>
    <w:rsid w:val="008F683A"/>
    <w:rsid w:val="009111E3"/>
    <w:rsid w:val="0092606B"/>
    <w:rsid w:val="009365C1"/>
    <w:rsid w:val="009379D7"/>
    <w:rsid w:val="00940604"/>
    <w:rsid w:val="00947AF6"/>
    <w:rsid w:val="0095295D"/>
    <w:rsid w:val="00953EDE"/>
    <w:rsid w:val="00954219"/>
    <w:rsid w:val="00954E41"/>
    <w:rsid w:val="00957011"/>
    <w:rsid w:val="0096002C"/>
    <w:rsid w:val="00960DA8"/>
    <w:rsid w:val="0096134E"/>
    <w:rsid w:val="0097475E"/>
    <w:rsid w:val="0097507F"/>
    <w:rsid w:val="00976F4A"/>
    <w:rsid w:val="00977C26"/>
    <w:rsid w:val="00980BF4"/>
    <w:rsid w:val="00986377"/>
    <w:rsid w:val="00986CCC"/>
    <w:rsid w:val="00993E1D"/>
    <w:rsid w:val="009A1CC4"/>
    <w:rsid w:val="009A290E"/>
    <w:rsid w:val="009A4E18"/>
    <w:rsid w:val="009A532B"/>
    <w:rsid w:val="009B1C02"/>
    <w:rsid w:val="009B4E52"/>
    <w:rsid w:val="009B5970"/>
    <w:rsid w:val="009B7BE9"/>
    <w:rsid w:val="009C0A53"/>
    <w:rsid w:val="009D2BB1"/>
    <w:rsid w:val="009F765B"/>
    <w:rsid w:val="009F7B08"/>
    <w:rsid w:val="00A149C0"/>
    <w:rsid w:val="00A15FF2"/>
    <w:rsid w:val="00A20878"/>
    <w:rsid w:val="00A2797F"/>
    <w:rsid w:val="00A4091C"/>
    <w:rsid w:val="00A41D9C"/>
    <w:rsid w:val="00A42545"/>
    <w:rsid w:val="00A46DBF"/>
    <w:rsid w:val="00A50527"/>
    <w:rsid w:val="00A54F3C"/>
    <w:rsid w:val="00A55E55"/>
    <w:rsid w:val="00A57209"/>
    <w:rsid w:val="00A60B75"/>
    <w:rsid w:val="00A66C74"/>
    <w:rsid w:val="00A66CFB"/>
    <w:rsid w:val="00A7398B"/>
    <w:rsid w:val="00A750DC"/>
    <w:rsid w:val="00A775AF"/>
    <w:rsid w:val="00A817C3"/>
    <w:rsid w:val="00A82274"/>
    <w:rsid w:val="00A82A12"/>
    <w:rsid w:val="00A86342"/>
    <w:rsid w:val="00A878BE"/>
    <w:rsid w:val="00A932E0"/>
    <w:rsid w:val="00A9335C"/>
    <w:rsid w:val="00AB10FA"/>
    <w:rsid w:val="00AB3471"/>
    <w:rsid w:val="00AD1171"/>
    <w:rsid w:val="00AD1234"/>
    <w:rsid w:val="00AD261F"/>
    <w:rsid w:val="00AE31FC"/>
    <w:rsid w:val="00AF1342"/>
    <w:rsid w:val="00AF5F43"/>
    <w:rsid w:val="00B11AA5"/>
    <w:rsid w:val="00B23991"/>
    <w:rsid w:val="00B24A80"/>
    <w:rsid w:val="00B27212"/>
    <w:rsid w:val="00B30D93"/>
    <w:rsid w:val="00B32AC2"/>
    <w:rsid w:val="00B51465"/>
    <w:rsid w:val="00B53078"/>
    <w:rsid w:val="00B561BF"/>
    <w:rsid w:val="00B579CD"/>
    <w:rsid w:val="00B62099"/>
    <w:rsid w:val="00B65180"/>
    <w:rsid w:val="00B702C7"/>
    <w:rsid w:val="00B716D1"/>
    <w:rsid w:val="00B77B42"/>
    <w:rsid w:val="00B820BB"/>
    <w:rsid w:val="00B869C5"/>
    <w:rsid w:val="00B92CC3"/>
    <w:rsid w:val="00B94215"/>
    <w:rsid w:val="00B9766C"/>
    <w:rsid w:val="00BA4327"/>
    <w:rsid w:val="00BA4C37"/>
    <w:rsid w:val="00BB6E03"/>
    <w:rsid w:val="00BB7C57"/>
    <w:rsid w:val="00BC00C1"/>
    <w:rsid w:val="00BC0D00"/>
    <w:rsid w:val="00BC3C8A"/>
    <w:rsid w:val="00BD6D5D"/>
    <w:rsid w:val="00BE2E98"/>
    <w:rsid w:val="00BE4B44"/>
    <w:rsid w:val="00BF31EE"/>
    <w:rsid w:val="00C014C9"/>
    <w:rsid w:val="00C14DC6"/>
    <w:rsid w:val="00C15608"/>
    <w:rsid w:val="00C166B7"/>
    <w:rsid w:val="00C17437"/>
    <w:rsid w:val="00C20BC9"/>
    <w:rsid w:val="00C21557"/>
    <w:rsid w:val="00C241E2"/>
    <w:rsid w:val="00C24942"/>
    <w:rsid w:val="00C24E9C"/>
    <w:rsid w:val="00C27254"/>
    <w:rsid w:val="00C320A0"/>
    <w:rsid w:val="00C3264A"/>
    <w:rsid w:val="00C32FB4"/>
    <w:rsid w:val="00C35055"/>
    <w:rsid w:val="00C41792"/>
    <w:rsid w:val="00C43572"/>
    <w:rsid w:val="00C456E5"/>
    <w:rsid w:val="00C55F84"/>
    <w:rsid w:val="00C569C1"/>
    <w:rsid w:val="00C56BC4"/>
    <w:rsid w:val="00C60D60"/>
    <w:rsid w:val="00C628AB"/>
    <w:rsid w:val="00C65BBB"/>
    <w:rsid w:val="00C714BE"/>
    <w:rsid w:val="00C775BC"/>
    <w:rsid w:val="00C8054C"/>
    <w:rsid w:val="00C849F0"/>
    <w:rsid w:val="00C91732"/>
    <w:rsid w:val="00C934D2"/>
    <w:rsid w:val="00CA160A"/>
    <w:rsid w:val="00CA34CD"/>
    <w:rsid w:val="00CA6690"/>
    <w:rsid w:val="00CC034F"/>
    <w:rsid w:val="00CC7FF3"/>
    <w:rsid w:val="00CD6020"/>
    <w:rsid w:val="00CD6CDE"/>
    <w:rsid w:val="00CE241C"/>
    <w:rsid w:val="00CE4051"/>
    <w:rsid w:val="00CE5B3F"/>
    <w:rsid w:val="00D01049"/>
    <w:rsid w:val="00D13AA9"/>
    <w:rsid w:val="00D21E97"/>
    <w:rsid w:val="00D27EF4"/>
    <w:rsid w:val="00D334F1"/>
    <w:rsid w:val="00D3417E"/>
    <w:rsid w:val="00D35686"/>
    <w:rsid w:val="00D41790"/>
    <w:rsid w:val="00D417F6"/>
    <w:rsid w:val="00D41E0F"/>
    <w:rsid w:val="00D43D98"/>
    <w:rsid w:val="00D650BB"/>
    <w:rsid w:val="00D7309F"/>
    <w:rsid w:val="00D7403C"/>
    <w:rsid w:val="00D75394"/>
    <w:rsid w:val="00D758E7"/>
    <w:rsid w:val="00D75DDE"/>
    <w:rsid w:val="00D76706"/>
    <w:rsid w:val="00D77887"/>
    <w:rsid w:val="00D818FA"/>
    <w:rsid w:val="00D8365D"/>
    <w:rsid w:val="00D975F3"/>
    <w:rsid w:val="00DA39EA"/>
    <w:rsid w:val="00DB0F50"/>
    <w:rsid w:val="00DB1C00"/>
    <w:rsid w:val="00DB2B5C"/>
    <w:rsid w:val="00DB2CCD"/>
    <w:rsid w:val="00DC410A"/>
    <w:rsid w:val="00DC4521"/>
    <w:rsid w:val="00DC5FE4"/>
    <w:rsid w:val="00DE3146"/>
    <w:rsid w:val="00DF542B"/>
    <w:rsid w:val="00E00732"/>
    <w:rsid w:val="00E04495"/>
    <w:rsid w:val="00E170C9"/>
    <w:rsid w:val="00E23EC2"/>
    <w:rsid w:val="00E25C68"/>
    <w:rsid w:val="00E406A0"/>
    <w:rsid w:val="00E5062D"/>
    <w:rsid w:val="00E541F7"/>
    <w:rsid w:val="00E55EDB"/>
    <w:rsid w:val="00E61586"/>
    <w:rsid w:val="00E707B7"/>
    <w:rsid w:val="00E74F43"/>
    <w:rsid w:val="00E83F38"/>
    <w:rsid w:val="00E8537C"/>
    <w:rsid w:val="00E91521"/>
    <w:rsid w:val="00E91A88"/>
    <w:rsid w:val="00E96DAC"/>
    <w:rsid w:val="00EA046F"/>
    <w:rsid w:val="00EB3506"/>
    <w:rsid w:val="00EC4575"/>
    <w:rsid w:val="00EC535D"/>
    <w:rsid w:val="00ED7C27"/>
    <w:rsid w:val="00EF0C8B"/>
    <w:rsid w:val="00F04920"/>
    <w:rsid w:val="00F15648"/>
    <w:rsid w:val="00F23728"/>
    <w:rsid w:val="00F23B5E"/>
    <w:rsid w:val="00F40BBC"/>
    <w:rsid w:val="00F5032F"/>
    <w:rsid w:val="00F55C88"/>
    <w:rsid w:val="00F63F95"/>
    <w:rsid w:val="00F645C6"/>
    <w:rsid w:val="00F67793"/>
    <w:rsid w:val="00F71E82"/>
    <w:rsid w:val="00F959EB"/>
    <w:rsid w:val="00FA25D8"/>
    <w:rsid w:val="00FA5B03"/>
    <w:rsid w:val="00FC02FF"/>
    <w:rsid w:val="00FD2085"/>
    <w:rsid w:val="00FD41C0"/>
    <w:rsid w:val="00FE3BFE"/>
    <w:rsid w:val="00FF25E7"/>
    <w:rsid w:val="00FF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ECDE6E1"/>
  <w15:docId w15:val="{A2D747A3-6B59-F74A-A900-3B1D93131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4E52"/>
    <w:rPr>
      <w:rFonts w:ascii="Calibri" w:hAnsi="Calibri" w:cs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rsid w:val="00FA25D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erspektivea">
    <w:name w:val="Perspektive a"/>
    <w:basedOn w:val="Normal"/>
    <w:rsid w:val="00420913"/>
    <w:pPr>
      <w:keepNext/>
      <w:pBdr>
        <w:bottom w:val="single" w:sz="4" w:space="1" w:color="auto"/>
      </w:pBdr>
      <w:spacing w:before="120" w:after="180"/>
      <w:ind w:left="709"/>
    </w:pPr>
    <w:rPr>
      <w:b/>
      <w:bCs/>
      <w:smallCaps/>
      <w:kern w:val="32"/>
      <w:sz w:val="28"/>
    </w:rPr>
  </w:style>
  <w:style w:type="paragraph" w:customStyle="1" w:styleId="FormatvorlagePerspektiveKapitlchen">
    <w:name w:val="Formatvorlage Perspektive + Kapitälchen"/>
    <w:basedOn w:val="Normal"/>
    <w:rsid w:val="00420913"/>
    <w:pPr>
      <w:jc w:val="center"/>
    </w:pPr>
    <w:rPr>
      <w:b/>
      <w:bCs/>
      <w:smallCaps/>
      <w:spacing w:val="80"/>
      <w:sz w:val="28"/>
    </w:rPr>
  </w:style>
  <w:style w:type="paragraph" w:customStyle="1" w:styleId="Perspektiveb">
    <w:name w:val="Perspektive b"/>
    <w:basedOn w:val="Normal"/>
    <w:rsid w:val="00420913"/>
    <w:pPr>
      <w:keepNext/>
      <w:pBdr>
        <w:bottom w:val="single" w:sz="4" w:space="1" w:color="auto"/>
      </w:pBdr>
      <w:spacing w:before="120" w:after="180"/>
      <w:ind w:left="709"/>
    </w:pPr>
    <w:rPr>
      <w:b/>
      <w:bCs/>
      <w:kern w:val="32"/>
      <w:sz w:val="20"/>
    </w:rPr>
  </w:style>
  <w:style w:type="paragraph" w:customStyle="1" w:styleId="Perspektivec">
    <w:name w:val="Perspektive c"/>
    <w:basedOn w:val="Perspektiveb"/>
    <w:next w:val="Normal"/>
    <w:rsid w:val="00B53078"/>
    <w:pPr>
      <w:ind w:left="0"/>
    </w:pPr>
  </w:style>
  <w:style w:type="paragraph" w:styleId="Footer">
    <w:name w:val="footer"/>
    <w:basedOn w:val="Normal"/>
    <w:rsid w:val="00C56BC4"/>
    <w:pPr>
      <w:tabs>
        <w:tab w:val="center" w:pos="4320"/>
        <w:tab w:val="right" w:pos="8640"/>
      </w:tabs>
    </w:pPr>
  </w:style>
  <w:style w:type="paragraph" w:customStyle="1" w:styleId="LetterBody">
    <w:name w:val="Letter Body"/>
    <w:rsid w:val="00C56BC4"/>
    <w:pPr>
      <w:spacing w:after="240"/>
      <w:ind w:left="360" w:right="360"/>
    </w:pPr>
    <w:rPr>
      <w:noProof/>
      <w:lang w:val="en-US" w:eastAsia="en-US"/>
    </w:rPr>
  </w:style>
  <w:style w:type="paragraph" w:styleId="Header">
    <w:name w:val="header"/>
    <w:basedOn w:val="Normal"/>
    <w:rsid w:val="00E5062D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semiHidden/>
    <w:rsid w:val="00947AF6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BC0D00"/>
  </w:style>
  <w:style w:type="paragraph" w:customStyle="1" w:styleId="VBA">
    <w:name w:val="VB A"/>
    <w:basedOn w:val="Normal"/>
    <w:next w:val="VPFlietext"/>
    <w:qFormat/>
    <w:rsid w:val="00B65180"/>
    <w:pPr>
      <w:keepLines/>
      <w:pBdr>
        <w:bottom w:val="single" w:sz="4" w:space="1" w:color="auto"/>
      </w:pBdr>
      <w:spacing w:before="240" w:after="120"/>
      <w:ind w:left="709"/>
      <w:contextualSpacing/>
    </w:pPr>
    <w:rPr>
      <w:b/>
      <w:smallCaps/>
      <w:sz w:val="28"/>
    </w:rPr>
  </w:style>
  <w:style w:type="paragraph" w:customStyle="1" w:styleId="VPberschrift">
    <w:name w:val="VP Überschrift"/>
    <w:basedOn w:val="Normal"/>
    <w:rsid w:val="00AD1171"/>
    <w:pPr>
      <w:spacing w:before="240" w:after="360"/>
      <w:jc w:val="center"/>
    </w:pPr>
    <w:rPr>
      <w:b/>
      <w:smallCaps/>
      <w:spacing w:val="60"/>
      <w:sz w:val="32"/>
    </w:rPr>
  </w:style>
  <w:style w:type="paragraph" w:customStyle="1" w:styleId="VPFlietext">
    <w:name w:val="VP Fließtext"/>
    <w:basedOn w:val="Normal"/>
    <w:qFormat/>
    <w:rsid w:val="000D531C"/>
    <w:pPr>
      <w:ind w:firstLine="227"/>
      <w:jc w:val="both"/>
    </w:pPr>
  </w:style>
  <w:style w:type="paragraph" w:customStyle="1" w:styleId="VPB">
    <w:name w:val="VP B"/>
    <w:basedOn w:val="VBA"/>
    <w:next w:val="VPFlietext"/>
    <w:qFormat/>
    <w:rsid w:val="00046122"/>
    <w:rPr>
      <w:smallCaps w:val="0"/>
      <w:sz w:val="24"/>
    </w:rPr>
  </w:style>
  <w:style w:type="paragraph" w:customStyle="1" w:styleId="VPAntrge">
    <w:name w:val="VP Anträge"/>
    <w:basedOn w:val="VPFlietext"/>
    <w:qFormat/>
    <w:rsid w:val="0049180B"/>
    <w:pPr>
      <w:numPr>
        <w:numId w:val="7"/>
      </w:numPr>
      <w:spacing w:line="360" w:lineRule="auto"/>
      <w:ind w:left="714" w:hanging="357"/>
    </w:pPr>
    <w:rPr>
      <w:b/>
    </w:rPr>
  </w:style>
  <w:style w:type="character" w:styleId="LineNumber">
    <w:name w:val="line number"/>
    <w:basedOn w:val="DefaultParagraphFont"/>
    <w:rsid w:val="005E76C0"/>
    <w:rPr>
      <w:color w:val="808080" w:themeColor="background1" w:themeShade="80"/>
      <w:sz w:val="16"/>
    </w:rPr>
  </w:style>
  <w:style w:type="character" w:styleId="Emphasis">
    <w:name w:val="Emphasis"/>
    <w:basedOn w:val="DefaultParagraphFont"/>
    <w:rsid w:val="00FA25D8"/>
    <w:rPr>
      <w:i/>
      <w:iCs/>
    </w:rPr>
  </w:style>
  <w:style w:type="character" w:styleId="Strong">
    <w:name w:val="Strong"/>
    <w:basedOn w:val="DefaultParagraphFont"/>
    <w:uiPriority w:val="22"/>
    <w:qFormat/>
    <w:rsid w:val="00FA25D8"/>
    <w:rPr>
      <w:b/>
      <w:bCs/>
    </w:rPr>
  </w:style>
  <w:style w:type="paragraph" w:styleId="Title">
    <w:name w:val="Title"/>
    <w:basedOn w:val="Normal"/>
    <w:next w:val="Normal"/>
    <w:link w:val="TitleChar"/>
    <w:rsid w:val="00FA25D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FA25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Heading1Char">
    <w:name w:val="Heading 1 Char"/>
    <w:basedOn w:val="DefaultParagraphFont"/>
    <w:link w:val="Heading1"/>
    <w:rsid w:val="00FA25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Subtitle">
    <w:name w:val="Subtitle"/>
    <w:basedOn w:val="Normal"/>
    <w:next w:val="Normal"/>
    <w:link w:val="SubtitleChar"/>
    <w:rsid w:val="00FA25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FA25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NoSpacing">
    <w:name w:val="No Spacing"/>
    <w:link w:val="NoSpacingChar"/>
    <w:uiPriority w:val="1"/>
    <w:qFormat/>
    <w:rsid w:val="00FA25D8"/>
    <w:rPr>
      <w:rFonts w:ascii="Calibri" w:hAnsi="Calibri"/>
      <w:sz w:val="22"/>
      <w:szCs w:val="24"/>
      <w:lang w:eastAsia="en-US"/>
    </w:rPr>
  </w:style>
  <w:style w:type="character" w:styleId="PlaceholderText">
    <w:name w:val="Placeholder Text"/>
    <w:basedOn w:val="DefaultParagraphFont"/>
    <w:uiPriority w:val="99"/>
    <w:rsid w:val="00B77B42"/>
    <w:rPr>
      <w:color w:val="808080"/>
    </w:rPr>
  </w:style>
  <w:style w:type="paragraph" w:customStyle="1" w:styleId="VBAII">
    <w:name w:val="VB A II"/>
    <w:basedOn w:val="VBA"/>
    <w:qFormat/>
    <w:rsid w:val="00BD6D5D"/>
    <w:pPr>
      <w:pBdr>
        <w:bottom w:val="none" w:sz="0" w:space="0" w:color="auto"/>
      </w:pBdr>
    </w:pPr>
  </w:style>
  <w:style w:type="character" w:customStyle="1" w:styleId="NoSpacingChar">
    <w:name w:val="No Spacing Char"/>
    <w:basedOn w:val="DefaultParagraphFont"/>
    <w:link w:val="NoSpacing"/>
    <w:uiPriority w:val="1"/>
    <w:rsid w:val="00387CDA"/>
    <w:rPr>
      <w:rFonts w:ascii="Calibri" w:hAnsi="Calibri"/>
      <w:sz w:val="22"/>
      <w:szCs w:val="24"/>
      <w:lang w:eastAsia="en-US"/>
    </w:rPr>
  </w:style>
  <w:style w:type="paragraph" w:customStyle="1" w:styleId="rw2">
    <w:name w:val="rw Ü2"/>
    <w:basedOn w:val="Normal"/>
    <w:qFormat/>
    <w:rsid w:val="00D650BB"/>
    <w:pPr>
      <w:numPr>
        <w:numId w:val="14"/>
      </w:numPr>
      <w:spacing w:before="120"/>
      <w:jc w:val="both"/>
    </w:pPr>
    <w:rPr>
      <w:rFonts w:eastAsia="Dotum" w:cstheme="minorHAnsi"/>
      <w:b/>
      <w:lang w:eastAsia="zh-TW" w:bidi="he-IL"/>
    </w:rPr>
  </w:style>
  <w:style w:type="paragraph" w:styleId="ListParagraph">
    <w:name w:val="List Paragraph"/>
    <w:basedOn w:val="Normal"/>
    <w:uiPriority w:val="34"/>
    <w:qFormat/>
    <w:rsid w:val="008B5D9C"/>
    <w:pPr>
      <w:ind w:left="720"/>
    </w:pPr>
    <w:rPr>
      <w:rFonts w:eastAsiaTheme="minorHAnsi"/>
    </w:rPr>
  </w:style>
  <w:style w:type="character" w:styleId="Hyperlink">
    <w:name w:val="Hyperlink"/>
    <w:basedOn w:val="DefaultParagraphFont"/>
    <w:unhideWhenUsed/>
    <w:rsid w:val="008B5D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5D9C"/>
    <w:rPr>
      <w:color w:val="605E5C"/>
      <w:shd w:val="clear" w:color="auto" w:fill="E1DFDD"/>
    </w:rPr>
  </w:style>
  <w:style w:type="table" w:styleId="TableGrid">
    <w:name w:val="Table Grid"/>
    <w:basedOn w:val="TableNormal"/>
    <w:rsid w:val="003368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A1CC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6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uperoberhammergut.comundgeh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uperoberhammergut.comundgeh" TargetMode="External"/><Relationship Id="rId1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hyperlink" Target="http://www.supajugendhilfe.d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uperoberhammergut.comundgeh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info@supajugendhilfe.de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oh@superoberhammergut.comundge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B0574D82546443A5FC65588256AFE9" ma:contentTypeVersion="9" ma:contentTypeDescription="Ein neues Dokument erstellen." ma:contentTypeScope="" ma:versionID="715d6ebe0ce26f1126de92c321dcfbdc">
  <xsd:schema xmlns:xsd="http://www.w3.org/2001/XMLSchema" xmlns:xs="http://www.w3.org/2001/XMLSchema" xmlns:p="http://schemas.microsoft.com/office/2006/metadata/properties" xmlns:ns2="a8d42595-ce48-4134-bda4-fbc83234057b" targetNamespace="http://schemas.microsoft.com/office/2006/metadata/properties" ma:root="true" ma:fieldsID="fa800a39a04febea62995c13c39c0110" ns2:_="">
    <xsd:import namespace="a8d42595-ce48-4134-bda4-fbc8323405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d42595-ce48-4134-bda4-fbc8323405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658FC9-FFEC-4CFD-99DD-7A3A24B984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95BDE3-A472-4F1D-93A4-E26FB42521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AE2C30-D61D-4BBB-BC79-95134B448F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41838D1-06D2-489F-80E9-17F22E0144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d42595-ce48-4134-bda4-fbc8323405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Vorlage_Angebotsvorstellung_Muggelsteine_III.docx</Template>
  <TotalTime>0</TotalTime>
  <Pages>3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Stellungnahme</vt:lpstr>
    </vt:vector>
  </TitlesOfParts>
  <Company>Microsoft</Company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Stellungnahme</dc:title>
  <dc:creator>Roland Wiebe kaleidoskop</dc:creator>
  <cp:lastModifiedBy>Sven Tristram</cp:lastModifiedBy>
  <cp:revision>2</cp:revision>
  <cp:lastPrinted>2021-03-10T11:22:00Z</cp:lastPrinted>
  <dcterms:created xsi:type="dcterms:W3CDTF">2021-06-23T07:54:00Z</dcterms:created>
  <dcterms:modified xsi:type="dcterms:W3CDTF">2021-06-23T07:54:00Z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0x0101005CB0574D82546443A5FC65588256AFE9</vt:lpwstr>
  </property>
  <property fmtid="{D5CDD505-2E9C-101B-9397-08002B2CF9AE}" pid="3" name="MSIP_Label_e6447a37-63d7-4d47-aba4-2a3ee20b59de_Enabled">
    <vt:lpwstr>true</vt:lpwstr>
  </property>
  <property fmtid="{D5CDD505-2E9C-101B-9397-08002B2CF9AE}" pid="4" name="MSIP_Label_e6447a37-63d7-4d47-aba4-2a3ee20b59de_SetDate">
    <vt:lpwstr>2021-03-22T19:25:59Z</vt:lpwstr>
  </property>
  <property fmtid="{D5CDD505-2E9C-101B-9397-08002B2CF9AE}" pid="5" name="MSIP_Label_e6447a37-63d7-4d47-aba4-2a3ee20b59de_Method">
    <vt:lpwstr>Standard</vt:lpwstr>
  </property>
  <property fmtid="{D5CDD505-2E9C-101B-9397-08002B2CF9AE}" pid="6" name="MSIP_Label_e6447a37-63d7-4d47-aba4-2a3ee20b59de_Name">
    <vt:lpwstr>Vorläufige Dokumente</vt:lpwstr>
  </property>
  <property fmtid="{D5CDD505-2E9C-101B-9397-08002B2CF9AE}" pid="7" name="MSIP_Label_e6447a37-63d7-4d47-aba4-2a3ee20b59de_SiteId">
    <vt:lpwstr>2ed70b02-9cb7-4aaa-850b-f8917816e3ae</vt:lpwstr>
  </property>
  <property fmtid="{D5CDD505-2E9C-101B-9397-08002B2CF9AE}" pid="8" name="MSIP_Label_e6447a37-63d7-4d47-aba4-2a3ee20b59de_ActionId">
    <vt:lpwstr>1ae2c851-3408-4ab9-a91f-db00ffeb3294</vt:lpwstr>
  </property>
  <property fmtid="{D5CDD505-2E9C-101B-9397-08002B2CF9AE}" pid="9" name="MSIP_Label_e6447a37-63d7-4d47-aba4-2a3ee20b59de_ContentBits">
    <vt:lpwstr>0</vt:lpwstr>
  </property>
</Properties>
</file>